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55F3BD" w14:textId="5BD952DA" w:rsidR="00E17FC8" w:rsidRPr="00890B12" w:rsidRDefault="00E17FC8">
      <w:pPr>
        <w:rPr>
          <w:sz w:val="2"/>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979"/>
      </w:tblGrid>
      <w:tr w:rsidR="00E17FC8" w14:paraId="5CBF5B58" w14:textId="77777777">
        <w:trPr>
          <w:trHeight w:hRule="exact" w:val="4820"/>
        </w:trPr>
        <w:tc>
          <w:tcPr>
            <w:tcW w:w="9979" w:type="dxa"/>
            <w:tcBorders>
              <w:top w:val="nil"/>
              <w:left w:val="nil"/>
              <w:bottom w:val="nil"/>
              <w:right w:val="nil"/>
            </w:tcBorders>
          </w:tcPr>
          <w:p w14:paraId="107467D0" w14:textId="77777777" w:rsidR="00E17FC8" w:rsidRDefault="00E17FC8"/>
        </w:tc>
      </w:tr>
    </w:tbl>
    <w:p w14:paraId="3420356E" w14:textId="77777777" w:rsidR="00E17FC8" w:rsidRPr="00A4122A" w:rsidRDefault="00E17FC8">
      <w:pPr>
        <w:rPr>
          <w:sz w:val="2"/>
          <w:szCs w:val="2"/>
        </w:rPr>
        <w:sectPr w:rsidR="00E17FC8" w:rsidRPr="00A4122A">
          <w:footerReference w:type="default" r:id="rId11"/>
          <w:footerReference w:type="first" r:id="rId12"/>
          <w:pgSz w:w="11906" w:h="16838" w:code="9"/>
          <w:pgMar w:top="454" w:right="680" w:bottom="1588" w:left="1361" w:header="284" w:footer="454" w:gutter="0"/>
          <w:cols w:space="720"/>
          <w:titlePg/>
        </w:sectPr>
      </w:pPr>
    </w:p>
    <w:p w14:paraId="52AE9D78" w14:textId="77777777" w:rsidR="00E17FC8" w:rsidRDefault="00E17FC8"/>
    <w:p w14:paraId="0FDBDCA3" w14:textId="77777777" w:rsidR="00237446" w:rsidRDefault="00237446"/>
    <w:p w14:paraId="00AC1D1B" w14:textId="2110C722" w:rsidR="00E17FC8" w:rsidRDefault="00E17FC8">
      <w:bookmarkStart w:id="0" w:name="Anfang"/>
      <w:bookmarkEnd w:id="0"/>
      <w:r>
        <w:t xml:space="preserve">Erkrankung </w:t>
      </w:r>
      <w:sdt>
        <w:sdtPr>
          <w:id w:val="-811021870"/>
          <w:placeholder>
            <w:docPart w:val="13E0875D352D48F8B9635012AE2EC7F8"/>
          </w:placeholder>
        </w:sdtPr>
        <w:sdtContent>
          <w:sdt>
            <w:sdtPr>
              <w:rPr>
                <w:szCs w:val="22"/>
              </w:rPr>
              <w:id w:val="-972355305"/>
              <w:placeholder>
                <w:docPart w:val="F5ADD7919469429396BCA0F023AD50C7"/>
              </w:placeholder>
            </w:sdtPr>
            <w:sdtContent>
              <w:sdt>
                <w:sdtPr>
                  <w:rPr>
                    <w:szCs w:val="24"/>
                  </w:rPr>
                  <w:alias w:val="Name"/>
                  <w:tag w:val=""/>
                  <w:id w:val="-281798915"/>
                  <w:placeholder>
                    <w:docPart w:val="F1CCA88BD194412D8F5E6E23A27ADB7E"/>
                  </w:placeholder>
                  <w:showingPlcHdr/>
                  <w:dataBinding w:prefixMappings="xmlns:ns0='http://purl.org/dc/elements/1.1/' xmlns:ns1='http://schemas.openxmlformats.org/package/2006/metadata/core-properties' " w:xpath="/ns1:coreProperties[1]/ns0:description[1]" w:storeItemID="{6C3C8BC8-F283-45AE-878A-BAB7291924A1}"/>
                  <w:text w:multiLine="1"/>
                </w:sdtPr>
                <w:sdtContent>
                  <w:r w:rsidR="002C4C92">
                    <w:rPr>
                      <w:rStyle w:val="Platzhaltertext"/>
                      <w:rFonts w:cs="Arial"/>
                      <w:color w:val="FF0000"/>
                    </w:rPr>
                    <w:t>[</w:t>
                  </w:r>
                  <w:r w:rsidR="002C4C92">
                    <w:rPr>
                      <w:rStyle w:val="Platzhaltertext"/>
                      <w:color w:val="FF0000"/>
                    </w:rPr>
                    <w:t>…</w:t>
                  </w:r>
                  <w:r w:rsidR="002C4C92">
                    <w:rPr>
                      <w:rStyle w:val="Platzhaltertext"/>
                      <w:rFonts w:cs="Arial"/>
                      <w:color w:val="FF0000"/>
                    </w:rPr>
                    <w:t>]</w:t>
                  </w:r>
                </w:sdtContent>
              </w:sdt>
            </w:sdtContent>
          </w:sdt>
        </w:sdtContent>
      </w:sdt>
      <w:r>
        <w:fldChar w:fldCharType="begin">
          <w:ffData>
            <w:name w:val="Text4"/>
            <w:enabled/>
            <w:calcOnExit w:val="0"/>
            <w:textInput/>
          </w:ffData>
        </w:fldChar>
      </w:r>
      <w:r>
        <w:instrText xml:space="preserve"> FORMTEXT </w:instrText>
      </w:r>
      <w:r>
        <w:fldChar w:fldCharType="separate"/>
      </w:r>
      <w:r>
        <w:fldChar w:fldCharType="end"/>
      </w:r>
      <w:r>
        <w:t xml:space="preserve">, geb. </w:t>
      </w:r>
      <w:sdt>
        <w:sdtPr>
          <w:id w:val="1096591855"/>
          <w:placeholder>
            <w:docPart w:val="382BA56005144EB489EC724FA7B6A2B9"/>
          </w:placeholder>
          <w:showingPlcHdr/>
          <w:date>
            <w:dateFormat w:val="dd.MM.yyyy"/>
            <w:lid w:val="de-DE"/>
            <w:storeMappedDataAs w:val="dateTime"/>
            <w:calendar w:val="gregorian"/>
          </w:date>
        </w:sdtPr>
        <w:sdtContent>
          <w:r w:rsidR="00890B12">
            <w:rPr>
              <w:rStyle w:val="Platzhaltertext"/>
              <w:rFonts w:cs="Arial"/>
              <w:vanish/>
              <w:color w:val="FF0000"/>
            </w:rPr>
            <w:t>[</w:t>
          </w:r>
          <w:r w:rsidR="00890B12">
            <w:rPr>
              <w:rStyle w:val="Platzhaltertext"/>
              <w:vanish/>
              <w:color w:val="FF0000"/>
            </w:rPr>
            <w:t>…</w:t>
          </w:r>
          <w:r w:rsidR="00890B12">
            <w:rPr>
              <w:rStyle w:val="Platzhaltertext"/>
              <w:rFonts w:cs="Arial"/>
              <w:vanish/>
              <w:color w:val="FF0000"/>
            </w:rPr>
            <w:t>]</w:t>
          </w:r>
        </w:sdtContent>
      </w:sdt>
    </w:p>
    <w:p w14:paraId="65E537A6" w14:textId="624903B7" w:rsidR="00E17FC8" w:rsidRDefault="00237446">
      <w:pPr>
        <w:tabs>
          <w:tab w:val="left" w:pos="5670"/>
          <w:tab w:val="left" w:pos="7371"/>
        </w:tabs>
      </w:pPr>
      <w:r>
        <w:t>–</w:t>
      </w:r>
      <w:r w:rsidR="00E17FC8">
        <w:t xml:space="preserve"> Anschrift: </w:t>
      </w:r>
      <w:sdt>
        <w:sdtPr>
          <w:id w:val="612331882"/>
          <w:placeholder>
            <w:docPart w:val="19EE22A3BFD94440A4E7EC5F2DBD287B"/>
          </w:placeholder>
          <w:showingPlcHdr/>
        </w:sdtPr>
        <w:sdtContent>
          <w:r w:rsidR="00890B12">
            <w:rPr>
              <w:rStyle w:val="Platzhaltertext"/>
              <w:rFonts w:cs="Arial"/>
              <w:vanish/>
              <w:color w:val="FF0000"/>
            </w:rPr>
            <w:t>[</w:t>
          </w:r>
          <w:r w:rsidR="00890B12">
            <w:rPr>
              <w:rStyle w:val="Platzhaltertext"/>
              <w:vanish/>
              <w:color w:val="FF0000"/>
            </w:rPr>
            <w:t>…</w:t>
          </w:r>
          <w:r w:rsidR="00890B12">
            <w:rPr>
              <w:rStyle w:val="Platzhaltertext"/>
              <w:rFonts w:cs="Arial"/>
              <w:vanish/>
              <w:color w:val="FF0000"/>
            </w:rPr>
            <w:t>]</w:t>
          </w:r>
        </w:sdtContent>
      </w:sdt>
      <w:r w:rsidR="0012388B">
        <w:t xml:space="preserve">, Tel.: </w:t>
      </w:r>
      <w:sdt>
        <w:sdtPr>
          <w:id w:val="-869227111"/>
          <w:placeholder>
            <w:docPart w:val="22A54F15B4114263A71688AF7AC493EF"/>
          </w:placeholder>
          <w:showingPlcHdr/>
        </w:sdtPr>
        <w:sdtContent>
          <w:r w:rsidR="00890B12">
            <w:rPr>
              <w:rStyle w:val="Platzhaltertext"/>
              <w:rFonts w:cs="Arial"/>
              <w:vanish/>
              <w:color w:val="FF0000"/>
            </w:rPr>
            <w:t>[</w:t>
          </w:r>
          <w:r w:rsidR="00890B12">
            <w:rPr>
              <w:rStyle w:val="Platzhaltertext"/>
              <w:vanish/>
              <w:color w:val="FF0000"/>
            </w:rPr>
            <w:t>…</w:t>
          </w:r>
          <w:r w:rsidR="00890B12">
            <w:rPr>
              <w:rStyle w:val="Platzhaltertext"/>
              <w:rFonts w:cs="Arial"/>
              <w:vanish/>
              <w:color w:val="FF0000"/>
            </w:rPr>
            <w:t>]</w:t>
          </w:r>
        </w:sdtContent>
      </w:sdt>
    </w:p>
    <w:p w14:paraId="2594C6E8" w14:textId="77777777" w:rsidR="00E17FC8" w:rsidRDefault="00E17FC8">
      <w:pPr>
        <w:tabs>
          <w:tab w:val="left" w:pos="5670"/>
          <w:tab w:val="left" w:pos="7371"/>
        </w:tabs>
      </w:pPr>
    </w:p>
    <w:p w14:paraId="579F6AED" w14:textId="77777777" w:rsidR="00E17FC8" w:rsidRDefault="00E17FC8">
      <w:pPr>
        <w:tabs>
          <w:tab w:val="left" w:pos="5670"/>
          <w:tab w:val="left" w:pos="7371"/>
        </w:tabs>
      </w:pPr>
    </w:p>
    <w:p w14:paraId="19D5EC3A" w14:textId="77777777" w:rsidR="00E17FC8" w:rsidRDefault="00000000">
      <w:sdt>
        <w:sdtPr>
          <w:id w:val="-774785320"/>
          <w:placeholder>
            <w:docPart w:val="4F10B7DD157E4A0489E133A73899202A"/>
          </w:placeholder>
          <w:showingPlcHdr/>
        </w:sdtPr>
        <w:sdtContent>
          <w:r w:rsidR="003135D3" w:rsidRPr="00890B12">
            <w:rPr>
              <w:rStyle w:val="Platzhaltertext"/>
              <w:rFonts w:cs="Arial"/>
              <w:vanish/>
              <w:color w:val="FF0000"/>
            </w:rPr>
            <w:t>Anrede</w:t>
          </w:r>
        </w:sdtContent>
      </w:sdt>
      <w:r w:rsidR="00E17FC8">
        <w:t>,</w:t>
      </w:r>
    </w:p>
    <w:p w14:paraId="3ED436A6" w14:textId="77777777" w:rsidR="00E17FC8" w:rsidRDefault="00E17FC8">
      <w:pPr>
        <w:tabs>
          <w:tab w:val="left" w:pos="5670"/>
          <w:tab w:val="left" w:pos="7371"/>
        </w:tabs>
      </w:pPr>
    </w:p>
    <w:p w14:paraId="3CE0D9F0" w14:textId="04B0A5C3" w:rsidR="009403CB" w:rsidRDefault="00F871ED" w:rsidP="009403CB">
      <w:pPr>
        <w:pStyle w:val="Text11pt"/>
      </w:pPr>
      <w:r>
        <w:t xml:space="preserve">bitte untersuchen </w:t>
      </w:r>
      <w:r w:rsidR="00900FE5">
        <w:t xml:space="preserve">Sie die </w:t>
      </w:r>
      <w:r w:rsidR="00900FE5" w:rsidRPr="0025731B">
        <w:t>versicherte Person</w:t>
      </w:r>
      <w:r w:rsidRPr="00900FE5">
        <w:t xml:space="preserve"> </w:t>
      </w:r>
      <w:r>
        <w:t xml:space="preserve">und erstatten Sie uns </w:t>
      </w:r>
      <w:r w:rsidRPr="00540F29">
        <w:t>ein Gutachten zum Vorliegen</w:t>
      </w:r>
      <w:r>
        <w:t xml:space="preserve"> </w:t>
      </w:r>
      <w:r w:rsidR="009403CB">
        <w:t xml:space="preserve">einer Berufskrankheit (BK) nach </w:t>
      </w:r>
      <w:sdt>
        <w:sdtPr>
          <w:id w:val="1720166500"/>
          <w:placeholder>
            <w:docPart w:val="CEABA0A4A6D94C00857A7AB9C22A66BE"/>
          </w:placeholder>
          <w:showingPlcHdr/>
          <w:dropDownList>
            <w:listItem w:displayText="Nr. 1315" w:value="Nr. 1315"/>
            <w:listItem w:displayText="Nr. 4301" w:value="Nr. 4301"/>
            <w:listItem w:displayText="Nr. 4302" w:value="Nr. 4302"/>
            <w:listItem w:displayText="den Nrn. 4301/4302" w:value="den Nrn. 4301/4302"/>
            <w:listItem w:displayText="den Nrn. 4301/4302/1315" w:value="den Nrn. 4301/4302/1315"/>
          </w:dropDownList>
        </w:sdtPr>
        <w:sdtContent>
          <w:r w:rsidR="009403CB" w:rsidRPr="009403CB">
            <w:rPr>
              <w:color w:val="FF0000"/>
            </w:rPr>
            <w:t>Auswahl</w:t>
          </w:r>
        </w:sdtContent>
      </w:sdt>
      <w:r w:rsidR="009403CB">
        <w:rPr>
          <w:color w:val="FF0000"/>
        </w:rPr>
        <w:t xml:space="preserve"> </w:t>
      </w:r>
      <w:r w:rsidR="009403CB">
        <w:t xml:space="preserve">der Anlage 1 zur </w:t>
      </w:r>
      <w:proofErr w:type="spellStart"/>
      <w:r w:rsidR="009403CB">
        <w:t>Berufskrankheitenverordnung</w:t>
      </w:r>
      <w:proofErr w:type="spellEnd"/>
      <w:r w:rsidR="009403CB">
        <w:t xml:space="preserve"> (BKV).</w:t>
      </w:r>
    </w:p>
    <w:p w14:paraId="19159EC3" w14:textId="77777777" w:rsidR="009403CB" w:rsidRDefault="009403CB" w:rsidP="009403CB">
      <w:pPr>
        <w:pStyle w:val="Text11pt"/>
      </w:pPr>
    </w:p>
    <w:p w14:paraId="6D7858C2" w14:textId="3B3D18C7" w:rsidR="009403CB" w:rsidRDefault="009403CB" w:rsidP="009403CB">
      <w:pPr>
        <w:pStyle w:val="Text11pt"/>
      </w:pPr>
      <w:r>
        <w:t xml:space="preserve">Die </w:t>
      </w:r>
      <w:sdt>
        <w:sdtPr>
          <w:id w:val="-1335600983"/>
          <w:placeholder>
            <w:docPart w:val="48C7D888FE1D44E0AA250723A6B4F01B"/>
          </w:placeholder>
          <w:showingPlcHdr/>
          <w:dropDownList>
            <w:listItem w:displayText="Stellungnahme des Präventionsdienstes" w:value="Stellungnahme des Präventionsdienstes"/>
            <w:listItem w:displayText="Stellungnahmen der Präventionsdienste" w:value="Stellungnahmen der Präventionsdienste"/>
          </w:dropDownList>
        </w:sdtPr>
        <w:sdtContent>
          <w:r w:rsidRPr="009403CB">
            <w:rPr>
              <w:color w:val="FF0000"/>
            </w:rPr>
            <w:t>Auswahl</w:t>
          </w:r>
        </w:sdtContent>
      </w:sdt>
      <w:r>
        <w:t xml:space="preserve"> haben wir beigefügt. Sofern die Angaben der versicherten Person über Art und Umfang der arbeitsbedingten Einwirkungen von der Aktenlage abweichen, bitten wir vorab um Mitteilung, wenn dies für Ihre Beurteilung des Ursachenzusammen-hangs relevant ist.</w:t>
      </w:r>
    </w:p>
    <w:p w14:paraId="4E75264B" w14:textId="77777777" w:rsidR="00EA407C" w:rsidRDefault="00EA407C" w:rsidP="009403CB">
      <w:pPr>
        <w:pStyle w:val="Text11pt"/>
      </w:pPr>
    </w:p>
    <w:p w14:paraId="29298E12" w14:textId="77777777" w:rsidR="009403CB" w:rsidRDefault="009403CB" w:rsidP="009403CB">
      <w:pPr>
        <w:pStyle w:val="Text11pt"/>
      </w:pPr>
      <w:r>
        <w:t>Angaben zur Krankheitsvorgeschichte entnehmen Sie bitte den beiliegenden medizinischen Unterlagen.</w:t>
      </w:r>
    </w:p>
    <w:p w14:paraId="3A3C109F" w14:textId="77777777" w:rsidR="009403CB" w:rsidRDefault="009403CB" w:rsidP="009403CB">
      <w:pPr>
        <w:pStyle w:val="Text11pt"/>
      </w:pPr>
    </w:p>
    <w:p w14:paraId="2D567390" w14:textId="77777777" w:rsidR="009403CB" w:rsidRDefault="009403CB" w:rsidP="009403CB">
      <w:pPr>
        <w:pStyle w:val="Text11pt"/>
      </w:pPr>
      <w:r>
        <w:t>Bitte berücksichtigen Sie bei der Begutachtung insbesondere folgende Begutachtungsempfehlungen und Leitlinien in der jeweils aktuellen Fassung:</w:t>
      </w:r>
    </w:p>
    <w:p w14:paraId="689C1FF2" w14:textId="77777777" w:rsidR="009403CB" w:rsidRDefault="009403CB" w:rsidP="009403CB">
      <w:pPr>
        <w:pStyle w:val="Text11pt"/>
      </w:pPr>
    </w:p>
    <w:p w14:paraId="48826F70" w14:textId="77777777" w:rsidR="009403CB" w:rsidRDefault="009403CB" w:rsidP="009403CB">
      <w:pPr>
        <w:pStyle w:val="Strich-Aufzhlung05cmhngendAbstand3ptnach"/>
      </w:pPr>
      <w:r>
        <w:t xml:space="preserve">Empfehlung für die Begutachtung der Berufskrankheiten der Nummern 1315 (ohne Alveolitis), 4301 und 4302 der Anlage 1 zur Berufskrankheiten-Verordnung (BKV) – Reichenhaller Empfehlung 2024 </w:t>
      </w:r>
    </w:p>
    <w:p w14:paraId="4EFA0470" w14:textId="77777777" w:rsidR="009403CB" w:rsidRDefault="009403CB" w:rsidP="009403CB">
      <w:pPr>
        <w:pStyle w:val="Strich-Aufzhlung05cmhngendAbstand3ptnach"/>
      </w:pPr>
      <w:r>
        <w:t>S2k-Leitlinie Fachärztliche Diagnostik und Therapie von Asthma (AWMF)</w:t>
      </w:r>
    </w:p>
    <w:p w14:paraId="688913FA" w14:textId="77777777" w:rsidR="009403CB" w:rsidRDefault="009403CB" w:rsidP="009403CB">
      <w:pPr>
        <w:pStyle w:val="Strich-Aufzhlung05cmhngendAbstand3ptnach"/>
      </w:pPr>
      <w:r>
        <w:t>S3-Leitlinie Nationale Versorgungsleitlinie Asthma (AWMF)</w:t>
      </w:r>
    </w:p>
    <w:p w14:paraId="6DD04F1C" w14:textId="77777777" w:rsidR="009403CB" w:rsidRDefault="009403CB" w:rsidP="009403CB">
      <w:pPr>
        <w:pStyle w:val="Strich-Aufzhlung05cmhngendAbstand3ptnach"/>
      </w:pPr>
      <w:r>
        <w:t>S3-Leitlinie Nationale Versorgungsleitlinie COPD (AWMF)</w:t>
      </w:r>
    </w:p>
    <w:p w14:paraId="6B77D796" w14:textId="77777777" w:rsidR="009403CB" w:rsidRDefault="009403CB" w:rsidP="009403CB">
      <w:pPr>
        <w:pStyle w:val="Strich-Aufzhlung05cmhngendAbstand3ptnach"/>
      </w:pPr>
      <w:r>
        <w:t xml:space="preserve">S2k-Leitlinie Arbeitsplatzbezogener Inhalationstest (AIT) (AWMF) </w:t>
      </w:r>
    </w:p>
    <w:p w14:paraId="6F967D6A" w14:textId="77777777" w:rsidR="009403CB" w:rsidRDefault="009403CB" w:rsidP="009403CB">
      <w:pPr>
        <w:pStyle w:val="Strich-Aufzhlung05cmhngendAbstand3ptnach"/>
      </w:pPr>
      <w:bookmarkStart w:id="1" w:name="_Hlk117602496"/>
      <w:r>
        <w:t>Aktuelle Empfehlungen zur Lungenfunktionsdiagnostik; Deutsche Gesellschaft für Pneumologie und Beatmungsmedizin (DGP), Deutsche Atemwegsliga (DAL)</w:t>
      </w:r>
      <w:bookmarkEnd w:id="1"/>
      <w:r>
        <w:t xml:space="preserve"> sowie Deutsche Gesellschaft für Arbeitsmedizin und Umweltmedizin (DGAUM)</w:t>
      </w:r>
    </w:p>
    <w:p w14:paraId="6ADAC7C0" w14:textId="7B56494F" w:rsidR="00A4122A" w:rsidRPr="002C4C92" w:rsidRDefault="00F871ED" w:rsidP="009403CB">
      <w:pPr>
        <w:autoSpaceDE w:val="0"/>
        <w:autoSpaceDN w:val="0"/>
        <w:adjustRightInd w:val="0"/>
        <w:rPr>
          <w:szCs w:val="22"/>
        </w:rPr>
      </w:pPr>
      <w:r w:rsidRPr="009E3A35">
        <w:br w:type="page"/>
      </w:r>
      <w:r w:rsidR="00A4122A" w:rsidRPr="002C4C92">
        <w:rPr>
          <w:szCs w:val="22"/>
        </w:rPr>
        <w:lastRenderedPageBreak/>
        <w:t xml:space="preserve">Az.: </w:t>
      </w:r>
      <w:sdt>
        <w:sdtPr>
          <w:rPr>
            <w:szCs w:val="22"/>
          </w:rPr>
          <w:id w:val="-285893547"/>
          <w:placeholder>
            <w:docPart w:val="AA3044846B074465B447414594876535"/>
          </w:placeholder>
        </w:sdtPr>
        <w:sdtContent>
          <w:sdt>
            <w:sdtPr>
              <w:rPr>
                <w:szCs w:val="24"/>
              </w:rPr>
              <w:alias w:val="Az"/>
              <w:tag w:val=""/>
              <w:id w:val="-1644417536"/>
              <w:placeholder>
                <w:docPart w:val="B35F8C6B150647E586B976F7C24E7079"/>
              </w:placeholder>
              <w:showingPlcHdr/>
              <w:dataBinding w:prefixMappings="xmlns:ns0='http://schemas.microsoft.com/office/2006/coverPageProps' " w:xpath="/ns0:CoverPageProperties[1]/ns0:Abstract[1]" w:storeItemID="{55AF091B-3C7A-41E3-B477-F2FDAA23CFDA}"/>
              <w:text/>
            </w:sdtPr>
            <w:sdtContent>
              <w:r w:rsidR="00A4122A">
                <w:rPr>
                  <w:rStyle w:val="Platzhaltertext"/>
                  <w:rFonts w:cs="Arial"/>
                  <w:color w:val="FF0000"/>
                </w:rPr>
                <w:t>[</w:t>
              </w:r>
              <w:r w:rsidR="00A4122A">
                <w:rPr>
                  <w:rStyle w:val="Platzhaltertext"/>
                  <w:color w:val="FF0000"/>
                </w:rPr>
                <w:t>…</w:t>
              </w:r>
              <w:r w:rsidR="00A4122A">
                <w:rPr>
                  <w:rStyle w:val="Platzhaltertext"/>
                  <w:rFonts w:cs="Arial"/>
                  <w:color w:val="FF0000"/>
                </w:rPr>
                <w:t>]</w:t>
              </w:r>
            </w:sdtContent>
          </w:sdt>
        </w:sdtContent>
      </w:sdt>
      <w:r w:rsidR="00A4122A" w:rsidRPr="002C4C92">
        <w:rPr>
          <w:szCs w:val="22"/>
        </w:rPr>
        <w:t xml:space="preserve">, Name: </w:t>
      </w:r>
      <w:sdt>
        <w:sdtPr>
          <w:rPr>
            <w:szCs w:val="22"/>
          </w:rPr>
          <w:id w:val="-1595077341"/>
          <w:placeholder>
            <w:docPart w:val="ED8DD10108DF4440977D86EA663EC178"/>
          </w:placeholder>
        </w:sdtPr>
        <w:sdtContent>
          <w:sdt>
            <w:sdtPr>
              <w:rPr>
                <w:szCs w:val="24"/>
              </w:rPr>
              <w:alias w:val="Name"/>
              <w:tag w:val=""/>
              <w:id w:val="-427580296"/>
              <w:placeholder>
                <w:docPart w:val="E4B9E652F6484459AC6E681B19697FBF"/>
              </w:placeholder>
              <w:showingPlcHdr/>
              <w:dataBinding w:prefixMappings="xmlns:ns0='http://purl.org/dc/elements/1.1/' xmlns:ns1='http://schemas.openxmlformats.org/package/2006/metadata/core-properties' " w:xpath="/ns1:coreProperties[1]/ns0:description[1]" w:storeItemID="{6C3C8BC8-F283-45AE-878A-BAB7291924A1}"/>
              <w:text w:multiLine="1"/>
            </w:sdtPr>
            <w:sdtContent>
              <w:r w:rsidR="00A4122A">
                <w:rPr>
                  <w:rStyle w:val="Platzhaltertext"/>
                  <w:rFonts w:cs="Arial"/>
                  <w:color w:val="FF0000"/>
                </w:rPr>
                <w:t>[</w:t>
              </w:r>
              <w:r w:rsidR="00A4122A">
                <w:rPr>
                  <w:rStyle w:val="Platzhaltertext"/>
                  <w:color w:val="FF0000"/>
                </w:rPr>
                <w:t>…</w:t>
              </w:r>
              <w:r w:rsidR="00A4122A">
                <w:rPr>
                  <w:rStyle w:val="Platzhaltertext"/>
                  <w:rFonts w:cs="Arial"/>
                  <w:color w:val="FF0000"/>
                </w:rPr>
                <w:t>]</w:t>
              </w:r>
            </w:sdtContent>
          </w:sdt>
        </w:sdtContent>
      </w:sdt>
    </w:p>
    <w:p w14:paraId="0EE808C7" w14:textId="662DFC58" w:rsidR="00F871ED" w:rsidRDefault="00F871ED" w:rsidP="00F871ED"/>
    <w:p w14:paraId="76A570B0" w14:textId="77777777" w:rsidR="00F871ED" w:rsidRDefault="00F871ED" w:rsidP="00F871ED"/>
    <w:p w14:paraId="43E10B32" w14:textId="77777777" w:rsidR="00F871ED" w:rsidRPr="000743D7" w:rsidRDefault="00F871ED" w:rsidP="00F871ED">
      <w:pPr>
        <w:autoSpaceDE w:val="0"/>
        <w:autoSpaceDN w:val="0"/>
        <w:adjustRightInd w:val="0"/>
      </w:pPr>
      <w:r>
        <w:t>Bitte beantworten Sie uns folgende Fragen:</w:t>
      </w:r>
    </w:p>
    <w:p w14:paraId="2B774F5D" w14:textId="77777777" w:rsidR="00F871ED" w:rsidRDefault="00F871ED" w:rsidP="00F871ED">
      <w:pPr>
        <w:tabs>
          <w:tab w:val="left" w:pos="5670"/>
          <w:tab w:val="left" w:pos="7371"/>
        </w:tabs>
      </w:pPr>
    </w:p>
    <w:tbl>
      <w:tblPr>
        <w:tblW w:w="9979" w:type="dxa"/>
        <w:tblLayout w:type="fixed"/>
        <w:tblCellMar>
          <w:left w:w="71" w:type="dxa"/>
          <w:right w:w="71" w:type="dxa"/>
        </w:tblCellMar>
        <w:tblLook w:val="0000" w:firstRow="0" w:lastRow="0" w:firstColumn="0" w:lastColumn="0" w:noHBand="0" w:noVBand="0"/>
      </w:tblPr>
      <w:tblGrid>
        <w:gridCol w:w="794"/>
        <w:gridCol w:w="9185"/>
      </w:tblGrid>
      <w:tr w:rsidR="00F871ED" w:rsidRPr="0025731B" w14:paraId="5CE5C1F0" w14:textId="77777777" w:rsidTr="0086324A">
        <w:trPr>
          <w:cantSplit/>
        </w:trPr>
        <w:tc>
          <w:tcPr>
            <w:tcW w:w="794" w:type="dxa"/>
          </w:tcPr>
          <w:p w14:paraId="1B2C603B" w14:textId="77777777" w:rsidR="00F871ED" w:rsidRPr="009403CB" w:rsidRDefault="00A802D1" w:rsidP="009E3A35">
            <w:pPr>
              <w:spacing w:after="120"/>
              <w:rPr>
                <w:b/>
                <w:bCs/>
              </w:rPr>
            </w:pPr>
            <w:r w:rsidRPr="009403CB">
              <w:rPr>
                <w:b/>
                <w:bCs/>
              </w:rPr>
              <w:t>1</w:t>
            </w:r>
          </w:p>
        </w:tc>
        <w:tc>
          <w:tcPr>
            <w:tcW w:w="9185" w:type="dxa"/>
          </w:tcPr>
          <w:p w14:paraId="5CD149E6" w14:textId="77777777" w:rsidR="00F871ED" w:rsidRPr="009403CB" w:rsidRDefault="009403CB" w:rsidP="009E3A35">
            <w:pPr>
              <w:spacing w:after="120"/>
              <w:rPr>
                <w:b/>
                <w:bCs/>
              </w:rPr>
            </w:pPr>
            <w:r w:rsidRPr="009403CB">
              <w:rPr>
                <w:b/>
                <w:bCs/>
              </w:rPr>
              <w:t>Anamnese</w:t>
            </w:r>
          </w:p>
          <w:p w14:paraId="107468D1" w14:textId="5118EDA6" w:rsidR="009403CB" w:rsidRPr="0025731B" w:rsidRDefault="009403CB" w:rsidP="009E3A35">
            <w:pPr>
              <w:spacing w:after="120"/>
            </w:pPr>
            <w:r>
              <w:rPr>
                <w:b/>
              </w:rPr>
              <w:t>Hinweis:</w:t>
            </w:r>
            <w:r>
              <w:rPr>
                <w:bCs/>
              </w:rPr>
              <w:t xml:space="preserve"> Sofern Angaben der versicherten Person über Art und Umfang der gefährdenden Einwirkungen oder die Krankenvorgeschichte von den aktenkundigen Feststellungen oder den bei der Begutachtung vorliegenden medizinischen Unterlagen abweichen, bitten wir um Erläuterung, ob die Abweichung für die Feststellung des Ursachenzusammenhangs von Bedeutung ist.</w:t>
            </w:r>
          </w:p>
        </w:tc>
      </w:tr>
      <w:tr w:rsidR="00F871ED" w:rsidRPr="0025731B" w14:paraId="566BC796" w14:textId="77777777" w:rsidTr="0086324A">
        <w:trPr>
          <w:cantSplit/>
        </w:trPr>
        <w:tc>
          <w:tcPr>
            <w:tcW w:w="794" w:type="dxa"/>
          </w:tcPr>
          <w:p w14:paraId="754DEDE0" w14:textId="6A6B8F3D" w:rsidR="00F871ED" w:rsidRPr="0025731B" w:rsidRDefault="009403CB" w:rsidP="009E3A35">
            <w:pPr>
              <w:spacing w:after="120"/>
            </w:pPr>
            <w:r>
              <w:t>1.1</w:t>
            </w:r>
          </w:p>
        </w:tc>
        <w:tc>
          <w:tcPr>
            <w:tcW w:w="9185" w:type="dxa"/>
          </w:tcPr>
          <w:p w14:paraId="49AB9479" w14:textId="70D15E87" w:rsidR="00F871ED" w:rsidRPr="0025731B" w:rsidRDefault="009403CB" w:rsidP="00C439D8">
            <w:pPr>
              <w:spacing w:after="120"/>
            </w:pPr>
            <w:r>
              <w:t xml:space="preserve">Arbeitsvorgeschichte </w:t>
            </w:r>
            <w:r>
              <w:br/>
              <w:t>Welche Beschäftigungen, für die Erkrankung relevanten Tätigkeiten und gefährdenden Einwirkungen (zeitlicher Umfang) hatten bzw. haben vorgelegen?</w:t>
            </w:r>
          </w:p>
        </w:tc>
      </w:tr>
      <w:tr w:rsidR="00F871ED" w:rsidRPr="0025731B" w14:paraId="3043EFC0" w14:textId="77777777" w:rsidTr="0086324A">
        <w:trPr>
          <w:cantSplit/>
        </w:trPr>
        <w:tc>
          <w:tcPr>
            <w:tcW w:w="794" w:type="dxa"/>
          </w:tcPr>
          <w:p w14:paraId="7FD4B954" w14:textId="41EF5EFB" w:rsidR="00F871ED" w:rsidRPr="0025731B" w:rsidRDefault="009403CB" w:rsidP="009E3A35">
            <w:pPr>
              <w:spacing w:after="120"/>
            </w:pPr>
            <w:r>
              <w:t>1.2</w:t>
            </w:r>
          </w:p>
        </w:tc>
        <w:tc>
          <w:tcPr>
            <w:tcW w:w="9185" w:type="dxa"/>
          </w:tcPr>
          <w:p w14:paraId="1ED6C4AD" w14:textId="350667C0" w:rsidR="00F871ED" w:rsidRPr="0025731B" w:rsidRDefault="009403CB" w:rsidP="005E4DC1">
            <w:pPr>
              <w:spacing w:after="120"/>
            </w:pPr>
            <w:r>
              <w:t>Krankheitsvorgeschichte:</w:t>
            </w:r>
          </w:p>
        </w:tc>
      </w:tr>
      <w:tr w:rsidR="00C439D8" w:rsidRPr="0025731B" w14:paraId="47F5F483" w14:textId="77777777" w:rsidTr="0086324A">
        <w:trPr>
          <w:cantSplit/>
        </w:trPr>
        <w:tc>
          <w:tcPr>
            <w:tcW w:w="794" w:type="dxa"/>
          </w:tcPr>
          <w:p w14:paraId="3951567E" w14:textId="25223CE7" w:rsidR="00C439D8" w:rsidRPr="0025731B" w:rsidRDefault="009403CB" w:rsidP="009E3A35">
            <w:pPr>
              <w:spacing w:after="120"/>
            </w:pPr>
            <w:r>
              <w:t>1.2.1</w:t>
            </w:r>
          </w:p>
        </w:tc>
        <w:tc>
          <w:tcPr>
            <w:tcW w:w="9185" w:type="dxa"/>
          </w:tcPr>
          <w:p w14:paraId="60E4E36F" w14:textId="2B62C495" w:rsidR="00C439D8" w:rsidRPr="0025731B" w:rsidRDefault="009403CB" w:rsidP="009E3A35">
            <w:pPr>
              <w:spacing w:after="120"/>
            </w:pPr>
            <w:r>
              <w:t xml:space="preserve">In Bezug auf die relevanten Tätigkeiten und gefährdenden Einwirkungen </w:t>
            </w:r>
          </w:p>
        </w:tc>
      </w:tr>
      <w:tr w:rsidR="00F871ED" w:rsidRPr="0025731B" w14:paraId="6B04B857" w14:textId="77777777" w:rsidTr="0086324A">
        <w:trPr>
          <w:cantSplit/>
        </w:trPr>
        <w:tc>
          <w:tcPr>
            <w:tcW w:w="794" w:type="dxa"/>
          </w:tcPr>
          <w:p w14:paraId="41B22D11" w14:textId="51F1FEF3" w:rsidR="00F871ED" w:rsidRPr="0025731B" w:rsidRDefault="009403CB" w:rsidP="009E3A35">
            <w:pPr>
              <w:spacing w:after="120"/>
            </w:pPr>
            <w:r>
              <w:t>1.2.2</w:t>
            </w:r>
          </w:p>
        </w:tc>
        <w:tc>
          <w:tcPr>
            <w:tcW w:w="9185" w:type="dxa"/>
          </w:tcPr>
          <w:p w14:paraId="6B77B918" w14:textId="0C12EB9D" w:rsidR="00F871ED" w:rsidRPr="0025731B" w:rsidRDefault="009403CB" w:rsidP="0062704A">
            <w:pPr>
              <w:spacing w:after="120"/>
            </w:pPr>
            <w:r>
              <w:t>Weitere Erkrankungen</w:t>
            </w:r>
          </w:p>
        </w:tc>
      </w:tr>
      <w:tr w:rsidR="00F871ED" w:rsidRPr="0025731B" w14:paraId="3018B093" w14:textId="77777777" w:rsidTr="0086324A">
        <w:trPr>
          <w:cantSplit/>
        </w:trPr>
        <w:tc>
          <w:tcPr>
            <w:tcW w:w="794" w:type="dxa"/>
          </w:tcPr>
          <w:p w14:paraId="2F20CDBA" w14:textId="186DA6CD" w:rsidR="00F871ED" w:rsidRPr="0025731B" w:rsidRDefault="009403CB" w:rsidP="009E3A35">
            <w:pPr>
              <w:spacing w:after="120"/>
            </w:pPr>
            <w:r>
              <w:t>1.3</w:t>
            </w:r>
          </w:p>
        </w:tc>
        <w:tc>
          <w:tcPr>
            <w:tcW w:w="9185" w:type="dxa"/>
          </w:tcPr>
          <w:p w14:paraId="1881369C" w14:textId="31C67629" w:rsidR="00F871ED" w:rsidRPr="0025731B" w:rsidRDefault="009403CB" w:rsidP="009E3A35">
            <w:pPr>
              <w:spacing w:after="120"/>
            </w:pPr>
            <w:r>
              <w:t>Welche zum Untersuchungszeitpunkt bestehenden Gesundheitsbeschwerden werden vorgetragen?</w:t>
            </w:r>
          </w:p>
        </w:tc>
      </w:tr>
      <w:tr w:rsidR="00F871ED" w:rsidRPr="0025731B" w14:paraId="69E5D215" w14:textId="77777777" w:rsidTr="0086324A">
        <w:trPr>
          <w:cantSplit/>
        </w:trPr>
        <w:tc>
          <w:tcPr>
            <w:tcW w:w="794" w:type="dxa"/>
          </w:tcPr>
          <w:p w14:paraId="3E3AD031" w14:textId="14898F45" w:rsidR="00F871ED" w:rsidRPr="0025731B" w:rsidRDefault="009403CB" w:rsidP="009E3A35">
            <w:pPr>
              <w:spacing w:after="120"/>
            </w:pPr>
            <w:r>
              <w:t>1.3.1</w:t>
            </w:r>
          </w:p>
        </w:tc>
        <w:tc>
          <w:tcPr>
            <w:tcW w:w="9185" w:type="dxa"/>
          </w:tcPr>
          <w:p w14:paraId="7151CB01" w14:textId="1FD255E7" w:rsidR="00F871ED" w:rsidRPr="0025731B" w:rsidRDefault="009403CB" w:rsidP="009E3A35">
            <w:pPr>
              <w:spacing w:after="120"/>
            </w:pPr>
            <w:r>
              <w:t xml:space="preserve">In Bezug auf eine Besserung in expositionsfreien Zeiten am Arbeitsplatz, z.B. bei bereits optimierten Arbeitsbedingungen, und/oder während arbeitsfreien Zeiten, z.B. während Arbeitsunfähigkeit oder im Urlaub: Welche Besserungen in welchen Zeiträumen werden berichtet? </w:t>
            </w:r>
          </w:p>
        </w:tc>
      </w:tr>
      <w:tr w:rsidR="00F871ED" w:rsidRPr="009403CB" w14:paraId="1A4BF49B" w14:textId="77777777" w:rsidTr="0086324A">
        <w:trPr>
          <w:cantSplit/>
        </w:trPr>
        <w:tc>
          <w:tcPr>
            <w:tcW w:w="794" w:type="dxa"/>
          </w:tcPr>
          <w:p w14:paraId="30B95F0C" w14:textId="3742A6BC" w:rsidR="00F871ED" w:rsidRPr="009403CB" w:rsidRDefault="009403CB" w:rsidP="009E3A35">
            <w:pPr>
              <w:spacing w:after="120"/>
              <w:rPr>
                <w:b/>
                <w:bCs/>
              </w:rPr>
            </w:pPr>
            <w:r w:rsidRPr="009403CB">
              <w:rPr>
                <w:b/>
                <w:bCs/>
              </w:rPr>
              <w:t>2</w:t>
            </w:r>
          </w:p>
        </w:tc>
        <w:tc>
          <w:tcPr>
            <w:tcW w:w="9185" w:type="dxa"/>
          </w:tcPr>
          <w:p w14:paraId="52802D05" w14:textId="42D03205" w:rsidR="00F871ED" w:rsidRPr="009403CB" w:rsidRDefault="009403CB" w:rsidP="009E3A35">
            <w:pPr>
              <w:spacing w:after="120"/>
              <w:rPr>
                <w:b/>
                <w:bCs/>
              </w:rPr>
            </w:pPr>
            <w:r w:rsidRPr="009403CB">
              <w:rPr>
                <w:b/>
                <w:bCs/>
              </w:rPr>
              <w:t>Befunde</w:t>
            </w:r>
          </w:p>
        </w:tc>
      </w:tr>
      <w:tr w:rsidR="00F871ED" w:rsidRPr="0025731B" w14:paraId="5AB82FFE" w14:textId="77777777" w:rsidTr="0086324A">
        <w:trPr>
          <w:cantSplit/>
        </w:trPr>
        <w:tc>
          <w:tcPr>
            <w:tcW w:w="794" w:type="dxa"/>
          </w:tcPr>
          <w:p w14:paraId="6EF3A557" w14:textId="7B976CD0" w:rsidR="00F871ED" w:rsidRPr="0025731B" w:rsidRDefault="009403CB" w:rsidP="009E3A35">
            <w:pPr>
              <w:spacing w:after="120"/>
            </w:pPr>
            <w:r>
              <w:t>2.1</w:t>
            </w:r>
          </w:p>
        </w:tc>
        <w:tc>
          <w:tcPr>
            <w:tcW w:w="9185" w:type="dxa"/>
          </w:tcPr>
          <w:p w14:paraId="3C4FC152" w14:textId="503FCE8B" w:rsidR="00F871ED" w:rsidRPr="0025731B" w:rsidRDefault="009403CB" w:rsidP="009E3A35">
            <w:pPr>
              <w:spacing w:after="120"/>
            </w:pPr>
            <w:r>
              <w:t>Welche klinischen Befunde liegen vor?</w:t>
            </w:r>
          </w:p>
        </w:tc>
      </w:tr>
      <w:tr w:rsidR="00F871ED" w:rsidRPr="0025731B" w14:paraId="02C9B9BC" w14:textId="77777777" w:rsidTr="0086324A">
        <w:trPr>
          <w:cantSplit/>
        </w:trPr>
        <w:tc>
          <w:tcPr>
            <w:tcW w:w="794" w:type="dxa"/>
          </w:tcPr>
          <w:p w14:paraId="67160EDE" w14:textId="5EF318E1" w:rsidR="00F871ED" w:rsidRPr="0025731B" w:rsidRDefault="009403CB" w:rsidP="009E3A35">
            <w:pPr>
              <w:spacing w:after="120"/>
            </w:pPr>
            <w:r>
              <w:t>2.2</w:t>
            </w:r>
          </w:p>
        </w:tc>
        <w:tc>
          <w:tcPr>
            <w:tcW w:w="9185" w:type="dxa"/>
          </w:tcPr>
          <w:p w14:paraId="5445548E" w14:textId="19AD6A5A" w:rsidR="00F871ED" w:rsidRPr="0025731B" w:rsidRDefault="009403CB" w:rsidP="009E3A35">
            <w:pPr>
              <w:spacing w:after="120"/>
            </w:pPr>
            <w:r>
              <w:t>Welche funktionellen Befunde liegen vor?</w:t>
            </w:r>
          </w:p>
        </w:tc>
      </w:tr>
      <w:tr w:rsidR="00F871ED" w:rsidRPr="0025731B" w14:paraId="2C59ACFB" w14:textId="77777777" w:rsidTr="0086324A">
        <w:trPr>
          <w:cantSplit/>
        </w:trPr>
        <w:tc>
          <w:tcPr>
            <w:tcW w:w="794" w:type="dxa"/>
          </w:tcPr>
          <w:p w14:paraId="0FE7153A" w14:textId="04218BAA" w:rsidR="00F871ED" w:rsidRPr="0025731B" w:rsidRDefault="009403CB" w:rsidP="009E3A35">
            <w:pPr>
              <w:spacing w:after="120"/>
            </w:pPr>
            <w:r>
              <w:t>2.3</w:t>
            </w:r>
          </w:p>
        </w:tc>
        <w:tc>
          <w:tcPr>
            <w:tcW w:w="9185" w:type="dxa"/>
          </w:tcPr>
          <w:p w14:paraId="5FFA9CAE" w14:textId="7D752B7F" w:rsidR="00F871ED" w:rsidRPr="0025731B" w:rsidRDefault="009403CB" w:rsidP="002C5241">
            <w:pPr>
              <w:spacing w:after="120"/>
            </w:pPr>
            <w:r>
              <w:t xml:space="preserve">Welche in Bezug zu der </w:t>
            </w:r>
            <w:proofErr w:type="gramStart"/>
            <w:r>
              <w:t>zu beurteilenden Erkrankung</w:t>
            </w:r>
            <w:proofErr w:type="gramEnd"/>
            <w:r>
              <w:t xml:space="preserve"> stehenden Befunde liegen vor?</w:t>
            </w:r>
          </w:p>
        </w:tc>
      </w:tr>
      <w:tr w:rsidR="0086324A" w:rsidRPr="0025731B" w14:paraId="6281B6CA" w14:textId="77777777" w:rsidTr="0086324A">
        <w:trPr>
          <w:cantSplit/>
        </w:trPr>
        <w:tc>
          <w:tcPr>
            <w:tcW w:w="794" w:type="dxa"/>
          </w:tcPr>
          <w:p w14:paraId="074DF6FF" w14:textId="70A59F02" w:rsidR="0086324A" w:rsidRPr="0025731B" w:rsidRDefault="009403CB" w:rsidP="00FD5D5B">
            <w:pPr>
              <w:spacing w:after="120"/>
            </w:pPr>
            <w:r>
              <w:t>2.4</w:t>
            </w:r>
          </w:p>
        </w:tc>
        <w:tc>
          <w:tcPr>
            <w:tcW w:w="9185" w:type="dxa"/>
          </w:tcPr>
          <w:p w14:paraId="550957FF" w14:textId="2F6C4CA7" w:rsidR="0086324A" w:rsidRPr="0025731B" w:rsidRDefault="009403CB" w:rsidP="009E3A35">
            <w:pPr>
              <w:spacing w:after="120"/>
            </w:pPr>
            <w:r>
              <w:t>Welche weiteren Laborbefunde und/oder Testergebnisse liegen vor?</w:t>
            </w:r>
          </w:p>
        </w:tc>
      </w:tr>
      <w:tr w:rsidR="0086324A" w:rsidRPr="0025731B" w14:paraId="103E339B" w14:textId="77777777" w:rsidTr="0086324A">
        <w:trPr>
          <w:cantSplit/>
        </w:trPr>
        <w:tc>
          <w:tcPr>
            <w:tcW w:w="794" w:type="dxa"/>
          </w:tcPr>
          <w:p w14:paraId="254E4577" w14:textId="68949BE6" w:rsidR="0086324A" w:rsidRPr="0025731B" w:rsidRDefault="009403CB" w:rsidP="00FD5D5B">
            <w:pPr>
              <w:spacing w:after="120"/>
            </w:pPr>
            <w:r>
              <w:t>2.5</w:t>
            </w:r>
          </w:p>
        </w:tc>
        <w:tc>
          <w:tcPr>
            <w:tcW w:w="9185" w:type="dxa"/>
          </w:tcPr>
          <w:p w14:paraId="46CBB727" w14:textId="1CB3A504" w:rsidR="0086324A" w:rsidRPr="0025731B" w:rsidRDefault="009403CB" w:rsidP="009E3A35">
            <w:pPr>
              <w:spacing w:after="120"/>
            </w:pPr>
            <w:r>
              <w:t>Welche radiologischen Befunde, sofern vorhanden, liegen vor?</w:t>
            </w:r>
          </w:p>
        </w:tc>
      </w:tr>
      <w:tr w:rsidR="0086324A" w:rsidRPr="009403CB" w14:paraId="0D6F3E7C" w14:textId="77777777" w:rsidTr="0086324A">
        <w:trPr>
          <w:cantSplit/>
        </w:trPr>
        <w:tc>
          <w:tcPr>
            <w:tcW w:w="794" w:type="dxa"/>
          </w:tcPr>
          <w:p w14:paraId="3D4E6C05" w14:textId="004F234F" w:rsidR="0086324A" w:rsidRPr="009403CB" w:rsidRDefault="009403CB" w:rsidP="00FD5D5B">
            <w:pPr>
              <w:spacing w:after="120"/>
              <w:rPr>
                <w:b/>
                <w:bCs/>
              </w:rPr>
            </w:pPr>
            <w:r w:rsidRPr="009403CB">
              <w:rPr>
                <w:b/>
                <w:bCs/>
              </w:rPr>
              <w:t>3</w:t>
            </w:r>
          </w:p>
        </w:tc>
        <w:tc>
          <w:tcPr>
            <w:tcW w:w="9185" w:type="dxa"/>
          </w:tcPr>
          <w:p w14:paraId="0492C3D4" w14:textId="20ABA604" w:rsidR="0086324A" w:rsidRPr="009403CB" w:rsidRDefault="009403CB" w:rsidP="009E3A35">
            <w:pPr>
              <w:spacing w:after="120"/>
              <w:rPr>
                <w:b/>
                <w:bCs/>
              </w:rPr>
            </w:pPr>
            <w:r w:rsidRPr="009403CB">
              <w:rPr>
                <w:b/>
                <w:bCs/>
              </w:rPr>
              <w:t>Krankheitsbild/Diagnosen</w:t>
            </w:r>
          </w:p>
        </w:tc>
      </w:tr>
      <w:tr w:rsidR="0086324A" w:rsidRPr="0025731B" w14:paraId="0FA31B30" w14:textId="77777777" w:rsidTr="0086324A">
        <w:trPr>
          <w:cantSplit/>
        </w:trPr>
        <w:tc>
          <w:tcPr>
            <w:tcW w:w="794" w:type="dxa"/>
          </w:tcPr>
          <w:p w14:paraId="7FBCE3CC" w14:textId="70AA22E6" w:rsidR="0086324A" w:rsidRPr="0025731B" w:rsidRDefault="009403CB" w:rsidP="00FD5D5B">
            <w:pPr>
              <w:spacing w:after="120"/>
            </w:pPr>
            <w:r>
              <w:t>3.1</w:t>
            </w:r>
          </w:p>
        </w:tc>
        <w:tc>
          <w:tcPr>
            <w:tcW w:w="9185" w:type="dxa"/>
          </w:tcPr>
          <w:p w14:paraId="0C7C17A0" w14:textId="68B73833" w:rsidR="0086324A" w:rsidRPr="0025731B" w:rsidRDefault="009403CB" w:rsidP="009E3A35">
            <w:pPr>
              <w:spacing w:after="120"/>
            </w:pPr>
            <w:r>
              <w:t>Welche Erkrankung(en) haben Sie festgestellt und wie lautet die Klassifikation nach ICD-10?</w:t>
            </w:r>
          </w:p>
        </w:tc>
      </w:tr>
      <w:tr w:rsidR="0086324A" w:rsidRPr="0025731B" w14:paraId="03F068F9" w14:textId="77777777" w:rsidTr="0086324A">
        <w:trPr>
          <w:cantSplit/>
        </w:trPr>
        <w:tc>
          <w:tcPr>
            <w:tcW w:w="794" w:type="dxa"/>
          </w:tcPr>
          <w:p w14:paraId="7F56AD8A" w14:textId="747729E2" w:rsidR="0086324A" w:rsidRPr="0025731B" w:rsidRDefault="009403CB" w:rsidP="00FD5D5B">
            <w:pPr>
              <w:spacing w:after="120"/>
            </w:pPr>
            <w:r>
              <w:t>3.2</w:t>
            </w:r>
          </w:p>
        </w:tc>
        <w:tc>
          <w:tcPr>
            <w:tcW w:w="9185" w:type="dxa"/>
          </w:tcPr>
          <w:p w14:paraId="3B4C94AC" w14:textId="73D51712" w:rsidR="0086324A" w:rsidRPr="0025731B" w:rsidRDefault="009403CB" w:rsidP="00096595">
            <w:pPr>
              <w:spacing w:after="120"/>
            </w:pPr>
            <w:r>
              <w:t xml:space="preserve">Entspricht die bzw. eine der Erkrankung(en) dem Krankheitsbild einer BK nach </w:t>
            </w:r>
            <w:sdt>
              <w:sdtPr>
                <w:id w:val="1472172985"/>
                <w:placeholder>
                  <w:docPart w:val="3F3DDDF96BF645858F9FD923E3180364"/>
                </w:placeholder>
                <w:showingPlcHdr/>
                <w:dropDownList>
                  <w:listItem w:displayText="Nr. 4301" w:value="Nr. 4301"/>
                  <w:listItem w:displayText="Nr. 4302" w:value="Nr. 4302"/>
                  <w:listItem w:displayText="Nr. 1315" w:value="Nr. 1315"/>
                  <w:listItem w:displayText="den Nrn. 4301/4302" w:value="den Nrn. 4301/4302"/>
                  <w:listItem w:displayText="den Nrn. 4301/4302/1315" w:value="den Nrn. 4301/4302/1315"/>
                </w:dropDownList>
              </w:sdtPr>
              <w:sdtContent>
                <w:r w:rsidRPr="009403CB">
                  <w:rPr>
                    <w:color w:val="FF0000"/>
                  </w:rPr>
                  <w:t>Auswahl</w:t>
                </w:r>
              </w:sdtContent>
            </w:sdt>
            <w:r w:rsidRPr="009403CB">
              <w:t xml:space="preserve">. </w:t>
            </w:r>
            <w:r>
              <w:t>Wenn ja, seit wann?</w:t>
            </w:r>
          </w:p>
        </w:tc>
      </w:tr>
      <w:tr w:rsidR="0086324A" w:rsidRPr="0025731B" w14:paraId="192475CC" w14:textId="77777777" w:rsidTr="0086324A">
        <w:trPr>
          <w:cantSplit/>
        </w:trPr>
        <w:tc>
          <w:tcPr>
            <w:tcW w:w="794" w:type="dxa"/>
          </w:tcPr>
          <w:p w14:paraId="38F7CDCF" w14:textId="22E1CE1B" w:rsidR="0086324A" w:rsidRPr="0025731B" w:rsidRDefault="009403CB" w:rsidP="00FD5D5B">
            <w:pPr>
              <w:spacing w:after="120"/>
            </w:pPr>
            <w:r>
              <w:t>3.3</w:t>
            </w:r>
          </w:p>
        </w:tc>
        <w:tc>
          <w:tcPr>
            <w:tcW w:w="9185" w:type="dxa"/>
          </w:tcPr>
          <w:p w14:paraId="159F3E44" w14:textId="63E5C8B6" w:rsidR="0086324A" w:rsidRPr="0025731B" w:rsidRDefault="009403CB" w:rsidP="009E3A35">
            <w:pPr>
              <w:spacing w:after="120"/>
            </w:pPr>
            <w:r>
              <w:t>Ist die versicherte Person derzeit arbeitsunfähig? Wenn ja: seit wann und weshalb?</w:t>
            </w:r>
          </w:p>
        </w:tc>
      </w:tr>
      <w:tr w:rsidR="008839D4" w:rsidRPr="009403CB" w14:paraId="113A8C3E" w14:textId="77777777" w:rsidTr="0086324A">
        <w:trPr>
          <w:cantSplit/>
        </w:trPr>
        <w:tc>
          <w:tcPr>
            <w:tcW w:w="794" w:type="dxa"/>
          </w:tcPr>
          <w:p w14:paraId="26C7C457" w14:textId="2017133C" w:rsidR="008839D4" w:rsidRPr="009403CB" w:rsidRDefault="009403CB" w:rsidP="009E3A35">
            <w:pPr>
              <w:spacing w:after="120"/>
              <w:rPr>
                <w:b/>
                <w:bCs/>
              </w:rPr>
            </w:pPr>
            <w:r w:rsidRPr="009403CB">
              <w:rPr>
                <w:b/>
                <w:bCs/>
              </w:rPr>
              <w:t>4</w:t>
            </w:r>
          </w:p>
        </w:tc>
        <w:tc>
          <w:tcPr>
            <w:tcW w:w="9185" w:type="dxa"/>
          </w:tcPr>
          <w:p w14:paraId="7DE9E672" w14:textId="7B63BB1D" w:rsidR="008839D4" w:rsidRPr="009403CB" w:rsidRDefault="009403CB" w:rsidP="009E3A35">
            <w:pPr>
              <w:spacing w:after="120"/>
              <w:rPr>
                <w:b/>
                <w:bCs/>
              </w:rPr>
            </w:pPr>
            <w:r w:rsidRPr="009403CB">
              <w:rPr>
                <w:b/>
                <w:bCs/>
              </w:rPr>
              <w:t>Ursachenzusammenhang (im Sinne der Entstehung)</w:t>
            </w:r>
          </w:p>
        </w:tc>
      </w:tr>
      <w:tr w:rsidR="00F871ED" w:rsidRPr="0025731B" w14:paraId="28A48851" w14:textId="77777777" w:rsidTr="0086324A">
        <w:trPr>
          <w:cantSplit/>
        </w:trPr>
        <w:tc>
          <w:tcPr>
            <w:tcW w:w="794" w:type="dxa"/>
          </w:tcPr>
          <w:p w14:paraId="0E22DE80" w14:textId="57A8876D" w:rsidR="00F871ED" w:rsidRPr="0025731B" w:rsidRDefault="009403CB" w:rsidP="009E3A35">
            <w:pPr>
              <w:spacing w:after="120"/>
            </w:pPr>
            <w:r>
              <w:t>4.1</w:t>
            </w:r>
          </w:p>
        </w:tc>
        <w:tc>
          <w:tcPr>
            <w:tcW w:w="9185" w:type="dxa"/>
          </w:tcPr>
          <w:p w14:paraId="4A037365" w14:textId="77777777" w:rsidR="009403CB" w:rsidRDefault="009403CB" w:rsidP="009403CB">
            <w:pPr>
              <w:spacing w:after="120"/>
            </w:pPr>
            <w:r>
              <w:t>Ist die arbeitsbedingte Einwirkung (allergisch, chemisch-</w:t>
            </w:r>
            <w:proofErr w:type="spellStart"/>
            <w:r>
              <w:t>irritativ</w:t>
            </w:r>
            <w:proofErr w:type="spellEnd"/>
            <w:r>
              <w:t xml:space="preserve"> oder toxisch) Ursache der Erkrankung? </w:t>
            </w:r>
          </w:p>
          <w:p w14:paraId="6ABE7BE9" w14:textId="0AD76181" w:rsidR="00F871ED" w:rsidRPr="0025731B" w:rsidRDefault="009403CB" w:rsidP="009E3A35">
            <w:pPr>
              <w:spacing w:after="120"/>
            </w:pPr>
            <w:r>
              <w:t>Bitte begründen Sie Ihre Überlegung(en) auf Grundlage des aktuellen medizinisch-wissenschaftlichen Erkenntnisstandes.</w:t>
            </w:r>
          </w:p>
        </w:tc>
      </w:tr>
      <w:tr w:rsidR="00F871ED" w:rsidRPr="0025731B" w14:paraId="2FAF7564" w14:textId="77777777" w:rsidTr="0086324A">
        <w:trPr>
          <w:cantSplit/>
        </w:trPr>
        <w:tc>
          <w:tcPr>
            <w:tcW w:w="794" w:type="dxa"/>
          </w:tcPr>
          <w:p w14:paraId="4B0E49C4" w14:textId="61660EB5" w:rsidR="00F871ED" w:rsidRPr="0025731B" w:rsidRDefault="009403CB" w:rsidP="009403CB">
            <w:pPr>
              <w:spacing w:after="120"/>
            </w:pPr>
            <w:r>
              <w:t>4.2</w:t>
            </w:r>
          </w:p>
        </w:tc>
        <w:tc>
          <w:tcPr>
            <w:tcW w:w="9185" w:type="dxa"/>
          </w:tcPr>
          <w:p w14:paraId="45BC24CB" w14:textId="77777777" w:rsidR="009403CB" w:rsidRDefault="009403CB" w:rsidP="009403CB">
            <w:pPr>
              <w:spacing w:after="120"/>
            </w:pPr>
            <w:r>
              <w:t>Sind auch außerberufliche Einwirkungen oder Gesundheitsstörungen (Mit-)Ursache der Erkrankung? Wenn ja, welche?</w:t>
            </w:r>
          </w:p>
          <w:p w14:paraId="7E30C2D6" w14:textId="5DDC5756" w:rsidR="00F871ED" w:rsidRPr="0025731B" w:rsidRDefault="009403CB" w:rsidP="009403CB">
            <w:pPr>
              <w:spacing w:after="120"/>
            </w:pPr>
            <w:r>
              <w:t>Bitte begründen Sie dies auf Grundlage des aktuellen medizinisch-wissenschaftlichen Erkenntnisstandes.</w:t>
            </w:r>
          </w:p>
        </w:tc>
      </w:tr>
      <w:tr w:rsidR="009403CB" w:rsidRPr="0025731B" w14:paraId="46BADD0A" w14:textId="77777777" w:rsidTr="0086324A">
        <w:trPr>
          <w:cantSplit/>
        </w:trPr>
        <w:tc>
          <w:tcPr>
            <w:tcW w:w="794" w:type="dxa"/>
          </w:tcPr>
          <w:p w14:paraId="71EAC413" w14:textId="203333E0" w:rsidR="009403CB" w:rsidRDefault="009403CB" w:rsidP="009E3A35">
            <w:r>
              <w:t>4.3</w:t>
            </w:r>
          </w:p>
        </w:tc>
        <w:tc>
          <w:tcPr>
            <w:tcW w:w="9185" w:type="dxa"/>
          </w:tcPr>
          <w:p w14:paraId="5670F6DA" w14:textId="138E3F7E" w:rsidR="009403CB" w:rsidRDefault="009403CB" w:rsidP="009403CB">
            <w:pPr>
              <w:spacing w:after="120"/>
            </w:pPr>
            <w:r>
              <w:t>Bitte beurteilen Sie die unter 4.1 und 4.2 genannten Ursachen dahingehend, welche Faktoren aus medizinischer Sicht jeweils für oder gegen einen Ursachenzusammenhang zwischen der jeweiligen Einwirkung und der Erkrankung sprechen.</w:t>
            </w:r>
          </w:p>
        </w:tc>
      </w:tr>
    </w:tbl>
    <w:p w14:paraId="6D8E7BA8" w14:textId="77777777" w:rsidR="002C4C92" w:rsidRPr="002C4C92" w:rsidRDefault="00AA27A1" w:rsidP="002C4C92">
      <w:pPr>
        <w:pStyle w:val="Kopfzeile"/>
        <w:rPr>
          <w:sz w:val="22"/>
          <w:szCs w:val="22"/>
        </w:rPr>
      </w:pPr>
      <w:r w:rsidRPr="0025731B">
        <w:br w:type="page"/>
      </w:r>
      <w:r w:rsidR="002C4C92" w:rsidRPr="002C4C92">
        <w:rPr>
          <w:sz w:val="22"/>
          <w:szCs w:val="22"/>
        </w:rPr>
        <w:lastRenderedPageBreak/>
        <w:t xml:space="preserve">Az.: </w:t>
      </w:r>
      <w:sdt>
        <w:sdtPr>
          <w:rPr>
            <w:sz w:val="22"/>
            <w:szCs w:val="22"/>
          </w:rPr>
          <w:id w:val="-1742021412"/>
          <w:placeholder>
            <w:docPart w:val="BB38FE42C7E54CCEA6905041597FDAEB"/>
          </w:placeholder>
        </w:sdtPr>
        <w:sdtContent>
          <w:sdt>
            <w:sdtPr>
              <w:rPr>
                <w:sz w:val="22"/>
                <w:szCs w:val="24"/>
              </w:rPr>
              <w:alias w:val="Az"/>
              <w:tag w:val=""/>
              <w:id w:val="1158345873"/>
              <w:placeholder>
                <w:docPart w:val="875A9A23B11E4D9D922FC109B39BBBDF"/>
              </w:placeholder>
              <w:showingPlcHdr/>
              <w:dataBinding w:prefixMappings="xmlns:ns0='http://schemas.microsoft.com/office/2006/coverPageProps' " w:xpath="/ns0:CoverPageProperties[1]/ns0:Abstract[1]" w:storeItemID="{55AF091B-3C7A-41E3-B477-F2FDAA23CFDA}"/>
              <w:text/>
            </w:sdtPr>
            <w:sdtContent>
              <w:r w:rsidR="002C4C92">
                <w:rPr>
                  <w:rStyle w:val="Platzhaltertext"/>
                  <w:rFonts w:cs="Arial"/>
                  <w:color w:val="FF0000"/>
                </w:rPr>
                <w:t>[</w:t>
              </w:r>
              <w:r w:rsidR="002C4C92">
                <w:rPr>
                  <w:rStyle w:val="Platzhaltertext"/>
                  <w:color w:val="FF0000"/>
                </w:rPr>
                <w:t>…</w:t>
              </w:r>
              <w:r w:rsidR="002C4C92">
                <w:rPr>
                  <w:rStyle w:val="Platzhaltertext"/>
                  <w:rFonts w:cs="Arial"/>
                  <w:color w:val="FF0000"/>
                </w:rPr>
                <w:t>]</w:t>
              </w:r>
            </w:sdtContent>
          </w:sdt>
        </w:sdtContent>
      </w:sdt>
      <w:r w:rsidR="002C4C92" w:rsidRPr="002C4C92">
        <w:rPr>
          <w:sz w:val="22"/>
          <w:szCs w:val="22"/>
        </w:rPr>
        <w:t xml:space="preserve">, Name: </w:t>
      </w:r>
      <w:sdt>
        <w:sdtPr>
          <w:rPr>
            <w:sz w:val="22"/>
            <w:szCs w:val="22"/>
          </w:rPr>
          <w:id w:val="-831140046"/>
          <w:placeholder>
            <w:docPart w:val="BA10EB8B8E334A73AE1E1F9155BC3B37"/>
          </w:placeholder>
        </w:sdtPr>
        <w:sdtContent>
          <w:sdt>
            <w:sdtPr>
              <w:rPr>
                <w:sz w:val="22"/>
                <w:szCs w:val="24"/>
              </w:rPr>
              <w:alias w:val="Name"/>
              <w:tag w:val=""/>
              <w:id w:val="739529955"/>
              <w:placeholder>
                <w:docPart w:val="223E4964CC3843AF9D80BE8CB8624BA0"/>
              </w:placeholder>
              <w:showingPlcHdr/>
              <w:dataBinding w:prefixMappings="xmlns:ns0='http://purl.org/dc/elements/1.1/' xmlns:ns1='http://schemas.openxmlformats.org/package/2006/metadata/core-properties' " w:xpath="/ns1:coreProperties[1]/ns0:description[1]" w:storeItemID="{6C3C8BC8-F283-45AE-878A-BAB7291924A1}"/>
              <w:text w:multiLine="1"/>
            </w:sdtPr>
            <w:sdtContent>
              <w:r w:rsidR="002C4C92">
                <w:rPr>
                  <w:rStyle w:val="Platzhaltertext"/>
                  <w:rFonts w:cs="Arial"/>
                  <w:color w:val="FF0000"/>
                </w:rPr>
                <w:t>[</w:t>
              </w:r>
              <w:r w:rsidR="002C4C92">
                <w:rPr>
                  <w:rStyle w:val="Platzhaltertext"/>
                  <w:color w:val="FF0000"/>
                </w:rPr>
                <w:t>…</w:t>
              </w:r>
              <w:r w:rsidR="002C4C92">
                <w:rPr>
                  <w:rStyle w:val="Platzhaltertext"/>
                  <w:rFonts w:cs="Arial"/>
                  <w:color w:val="FF0000"/>
                </w:rPr>
                <w:t>]</w:t>
              </w:r>
            </w:sdtContent>
          </w:sdt>
        </w:sdtContent>
      </w:sdt>
    </w:p>
    <w:p w14:paraId="5BC45688" w14:textId="0E2ABAF8" w:rsidR="00AA27A1" w:rsidRPr="0025731B" w:rsidRDefault="00AA27A1" w:rsidP="002C4C92">
      <w:pPr>
        <w:autoSpaceDE w:val="0"/>
        <w:autoSpaceDN w:val="0"/>
        <w:adjustRightInd w:val="0"/>
      </w:pPr>
    </w:p>
    <w:p w14:paraId="16388E3A" w14:textId="77777777" w:rsidR="00AA27A1" w:rsidRPr="0025731B" w:rsidRDefault="00AA27A1"/>
    <w:tbl>
      <w:tblPr>
        <w:tblW w:w="9979" w:type="dxa"/>
        <w:tblLayout w:type="fixed"/>
        <w:tblCellMar>
          <w:left w:w="71" w:type="dxa"/>
          <w:right w:w="71" w:type="dxa"/>
        </w:tblCellMar>
        <w:tblLook w:val="0000" w:firstRow="0" w:lastRow="0" w:firstColumn="0" w:lastColumn="0" w:noHBand="0" w:noVBand="0"/>
      </w:tblPr>
      <w:tblGrid>
        <w:gridCol w:w="794"/>
        <w:gridCol w:w="9185"/>
      </w:tblGrid>
      <w:tr w:rsidR="00F871ED" w:rsidRPr="00916F83" w14:paraId="0059A623" w14:textId="77777777" w:rsidTr="0086324A">
        <w:trPr>
          <w:cantSplit/>
        </w:trPr>
        <w:tc>
          <w:tcPr>
            <w:tcW w:w="794" w:type="dxa"/>
          </w:tcPr>
          <w:p w14:paraId="12B5135A" w14:textId="34CE2BF6" w:rsidR="00F871ED" w:rsidRPr="00916F83" w:rsidRDefault="00916F83" w:rsidP="0086324A">
            <w:pPr>
              <w:spacing w:after="120"/>
              <w:rPr>
                <w:b/>
                <w:bCs/>
              </w:rPr>
            </w:pPr>
            <w:r w:rsidRPr="00916F83">
              <w:rPr>
                <w:b/>
                <w:bCs/>
              </w:rPr>
              <w:t>5</w:t>
            </w:r>
          </w:p>
        </w:tc>
        <w:tc>
          <w:tcPr>
            <w:tcW w:w="9185" w:type="dxa"/>
          </w:tcPr>
          <w:p w14:paraId="6C833373" w14:textId="308B95D6" w:rsidR="00AA27A1" w:rsidRPr="00916F83" w:rsidRDefault="00916F83" w:rsidP="00916F83">
            <w:pPr>
              <w:rPr>
                <w:b/>
                <w:bCs/>
              </w:rPr>
            </w:pPr>
            <w:r w:rsidRPr="00916F83">
              <w:rPr>
                <w:b/>
                <w:bCs/>
              </w:rPr>
              <w:t>Verschlimmerung</w:t>
            </w:r>
          </w:p>
        </w:tc>
      </w:tr>
      <w:tr w:rsidR="00F871ED" w:rsidRPr="0025731B" w14:paraId="2FBC64F4" w14:textId="77777777" w:rsidTr="0086324A">
        <w:trPr>
          <w:cantSplit/>
        </w:trPr>
        <w:tc>
          <w:tcPr>
            <w:tcW w:w="794" w:type="dxa"/>
          </w:tcPr>
          <w:p w14:paraId="0A473ACD" w14:textId="52FEA29C" w:rsidR="00F871ED" w:rsidRPr="0025731B" w:rsidRDefault="00916F83" w:rsidP="0086324A">
            <w:pPr>
              <w:spacing w:after="120"/>
            </w:pPr>
            <w:r>
              <w:t>5.1</w:t>
            </w:r>
          </w:p>
        </w:tc>
        <w:tc>
          <w:tcPr>
            <w:tcW w:w="9185" w:type="dxa"/>
          </w:tcPr>
          <w:p w14:paraId="7CCBC11D" w14:textId="1A98CA05" w:rsidR="00F871ED" w:rsidRPr="0025731B" w:rsidRDefault="00916F83" w:rsidP="00916F83">
            <w:r>
              <w:t>Haben die arbeitsbedingten Einwirkungen eine vorbestehende Erkrankung verschlimmert?</w:t>
            </w:r>
          </w:p>
        </w:tc>
      </w:tr>
      <w:tr w:rsidR="00AA27A1" w:rsidRPr="0025731B" w14:paraId="713F569E" w14:textId="77777777" w:rsidTr="0086324A">
        <w:trPr>
          <w:cantSplit/>
        </w:trPr>
        <w:tc>
          <w:tcPr>
            <w:tcW w:w="794" w:type="dxa"/>
          </w:tcPr>
          <w:p w14:paraId="6979C260" w14:textId="6650E63A" w:rsidR="00AA27A1" w:rsidRPr="0025731B" w:rsidRDefault="00916F83" w:rsidP="0086324A">
            <w:pPr>
              <w:spacing w:after="120"/>
            </w:pPr>
            <w:r>
              <w:t>5.2</w:t>
            </w:r>
          </w:p>
        </w:tc>
        <w:tc>
          <w:tcPr>
            <w:tcW w:w="9185" w:type="dxa"/>
          </w:tcPr>
          <w:p w14:paraId="731E6CC2" w14:textId="6ED698BC" w:rsidR="00AA27A1" w:rsidRPr="0025731B" w:rsidRDefault="00916F83" w:rsidP="00916F83">
            <w:r>
              <w:t>Ist die Verschlimmerung vorübergehend? Wenn ja, für welchen Zeitraum?</w:t>
            </w:r>
          </w:p>
        </w:tc>
      </w:tr>
      <w:tr w:rsidR="00AA27A1" w:rsidRPr="0025731B" w14:paraId="3A9773F6" w14:textId="77777777" w:rsidTr="0086324A">
        <w:trPr>
          <w:cantSplit/>
        </w:trPr>
        <w:tc>
          <w:tcPr>
            <w:tcW w:w="794" w:type="dxa"/>
          </w:tcPr>
          <w:p w14:paraId="25EAED40" w14:textId="0FAA807C" w:rsidR="00AA27A1" w:rsidRPr="0025731B" w:rsidRDefault="00916F83" w:rsidP="0086324A">
            <w:pPr>
              <w:spacing w:after="120"/>
            </w:pPr>
            <w:r>
              <w:t>5.3</w:t>
            </w:r>
          </w:p>
        </w:tc>
        <w:tc>
          <w:tcPr>
            <w:tcW w:w="9185" w:type="dxa"/>
          </w:tcPr>
          <w:p w14:paraId="6CFCD147" w14:textId="77777777" w:rsidR="00916F83" w:rsidRDefault="00916F83" w:rsidP="00916F83">
            <w:pPr>
              <w:spacing w:after="120"/>
            </w:pPr>
            <w:r>
              <w:t xml:space="preserve">Handelt es sich um eine dauernde Verschlimmerung? Wenn ja, ist die Vorerkrankung von dem hinzugetretenen arbeitsbedingten Schaden abgrenzbar? </w:t>
            </w:r>
          </w:p>
          <w:p w14:paraId="39F57652" w14:textId="77777777" w:rsidR="00916F83" w:rsidRDefault="00916F83" w:rsidP="00916F83">
            <w:pPr>
              <w:spacing w:after="120"/>
            </w:pPr>
            <w:r>
              <w:t>Wenn nein, ist der gesamte Erkrankungsverlauf wesentlich beschleunigt oder gefördert worden und hat einen anderen, schwereren Verlauf genommen?</w:t>
            </w:r>
          </w:p>
          <w:p w14:paraId="4F2E3441" w14:textId="730846E1" w:rsidR="00AA27A1" w:rsidRPr="0025731B" w:rsidRDefault="00916F83" w:rsidP="00916F83">
            <w:pPr>
              <w:spacing w:after="120"/>
            </w:pPr>
            <w:r>
              <w:t>Hinweis: Eine Verschlimmerung liegt auch dann vor, wenn ein Verschlimmerungsanteil nicht gesondert festgestellt werden kann, sondern die gesamte Entwicklung der Erkrankung durch arbeitsbedingte Einwirkung ungünstig beeinflusst wird.</w:t>
            </w:r>
          </w:p>
        </w:tc>
      </w:tr>
      <w:tr w:rsidR="00AA27A1" w:rsidRPr="00916F83" w14:paraId="3A61F097" w14:textId="77777777" w:rsidTr="0086324A">
        <w:trPr>
          <w:cantSplit/>
        </w:trPr>
        <w:tc>
          <w:tcPr>
            <w:tcW w:w="794" w:type="dxa"/>
          </w:tcPr>
          <w:p w14:paraId="5F486FBE" w14:textId="7BC48E5D" w:rsidR="00AA27A1" w:rsidRPr="00916F83" w:rsidRDefault="00916F83" w:rsidP="00916F83">
            <w:pPr>
              <w:spacing w:after="120"/>
              <w:rPr>
                <w:b/>
                <w:bCs/>
              </w:rPr>
            </w:pPr>
            <w:r w:rsidRPr="00916F83">
              <w:rPr>
                <w:b/>
                <w:bCs/>
              </w:rPr>
              <w:t>6</w:t>
            </w:r>
          </w:p>
        </w:tc>
        <w:tc>
          <w:tcPr>
            <w:tcW w:w="9185" w:type="dxa"/>
          </w:tcPr>
          <w:p w14:paraId="78F3C1E2" w14:textId="7767BA0C" w:rsidR="00AA27A1" w:rsidRPr="00916F83" w:rsidRDefault="00916F83" w:rsidP="00916F83">
            <w:pPr>
              <w:spacing w:after="120"/>
              <w:rPr>
                <w:b/>
                <w:bCs/>
              </w:rPr>
            </w:pPr>
            <w:r w:rsidRPr="00916F83">
              <w:rPr>
                <w:b/>
                <w:bCs/>
              </w:rPr>
              <w:t>Folgen der Berufskrankheit und Minderung der Erwerbsfähigkeit</w:t>
            </w:r>
          </w:p>
        </w:tc>
      </w:tr>
      <w:tr w:rsidR="00916F83" w:rsidRPr="0025731B" w14:paraId="4922893F" w14:textId="77777777" w:rsidTr="0086324A">
        <w:trPr>
          <w:cantSplit/>
        </w:trPr>
        <w:tc>
          <w:tcPr>
            <w:tcW w:w="794" w:type="dxa"/>
          </w:tcPr>
          <w:p w14:paraId="21C67880" w14:textId="6814690C" w:rsidR="00916F83" w:rsidRDefault="00916F83" w:rsidP="00916F83">
            <w:pPr>
              <w:spacing w:after="120"/>
            </w:pPr>
            <w:r>
              <w:t>6.1</w:t>
            </w:r>
          </w:p>
        </w:tc>
        <w:tc>
          <w:tcPr>
            <w:tcW w:w="9185" w:type="dxa"/>
          </w:tcPr>
          <w:p w14:paraId="5609983F" w14:textId="67761E26" w:rsidR="00916F83" w:rsidRDefault="00916F83" w:rsidP="00916F83">
            <w:pPr>
              <w:spacing w:after="120"/>
              <w:rPr>
                <w:b/>
              </w:rPr>
            </w:pPr>
            <w:r>
              <w:t xml:space="preserve">Welche Folgen der BK </w:t>
            </w:r>
            <w:sdt>
              <w:sdtPr>
                <w:id w:val="474039538"/>
                <w:placeholder>
                  <w:docPart w:val="933C26244557429F9D86094A82A6AED9"/>
                </w:placeholder>
                <w:showingPlcHdr/>
                <w:dropDownList>
                  <w:listItem w:displayText="Nr. 4301" w:value="Nr. 4301"/>
                  <w:listItem w:displayText="Nr. 4302" w:value="Nr. 4302"/>
                  <w:listItem w:displayText="Nr. 1315" w:value="Nr. 1315"/>
                  <w:listItem w:displayText="den Nrn. 4301/4302" w:value="den Nrn. 4301/4302"/>
                  <w:listItem w:displayText="den Nrn. 4301/4302/1315" w:value="den Nrn. 4301/4302/1315"/>
                </w:dropDownList>
              </w:sdtPr>
              <w:sdtContent>
                <w:r w:rsidRPr="009403CB">
                  <w:rPr>
                    <w:color w:val="FF0000"/>
                  </w:rPr>
                  <w:t>Auswahl</w:t>
                </w:r>
              </w:sdtContent>
            </w:sdt>
            <w:r>
              <w:t xml:space="preserve"> liegen zum Zeitpunkt der Untersuchung vor?</w:t>
            </w:r>
          </w:p>
        </w:tc>
      </w:tr>
      <w:tr w:rsidR="00916F83" w:rsidRPr="0025731B" w14:paraId="3711EA74" w14:textId="77777777" w:rsidTr="0086324A">
        <w:trPr>
          <w:cantSplit/>
        </w:trPr>
        <w:tc>
          <w:tcPr>
            <w:tcW w:w="794" w:type="dxa"/>
          </w:tcPr>
          <w:p w14:paraId="51B16F29" w14:textId="404D921D" w:rsidR="00916F83" w:rsidRDefault="00916F83" w:rsidP="00916F83">
            <w:pPr>
              <w:spacing w:after="120"/>
            </w:pPr>
            <w:r>
              <w:t>6.2</w:t>
            </w:r>
          </w:p>
        </w:tc>
        <w:tc>
          <w:tcPr>
            <w:tcW w:w="9185" w:type="dxa"/>
          </w:tcPr>
          <w:p w14:paraId="24291C2A" w14:textId="57D89571" w:rsidR="00916F83" w:rsidRDefault="00916F83" w:rsidP="00916F83">
            <w:pPr>
              <w:spacing w:after="120"/>
            </w:pPr>
            <w:r>
              <w:t xml:space="preserve">In welchem Grad ist die Erwerbsfähigkeit durch die Folgen der BK </w:t>
            </w:r>
            <w:sdt>
              <w:sdtPr>
                <w:id w:val="514196330"/>
                <w:placeholder>
                  <w:docPart w:val="BC3984489C9947FEB21A6CA25C27BBF7"/>
                </w:placeholder>
                <w:showingPlcHdr/>
                <w:dropDownList>
                  <w:listItem w:displayText="Nr. 4301" w:value="Nr. 4301"/>
                  <w:listItem w:displayText="Nr. 4302" w:value="Nr. 4302"/>
                  <w:listItem w:displayText="Nr. 1315" w:value="Nr. 1315"/>
                  <w:listItem w:displayText="den Nrn. 4301/4302" w:value="den Nrn. 4301/4302"/>
                  <w:listItem w:displayText="den Nrn. 4301/4302/1315" w:value="den Nrn. 4301/4302/1315"/>
                </w:dropDownList>
              </w:sdtPr>
              <w:sdtContent>
                <w:r w:rsidRPr="009403CB">
                  <w:rPr>
                    <w:color w:val="FF0000"/>
                  </w:rPr>
                  <w:t>Auswahl</w:t>
                </w:r>
              </w:sdtContent>
            </w:sdt>
            <w:r>
              <w:rPr>
                <w:color w:val="FF0000"/>
              </w:rPr>
              <w:t xml:space="preserve"> </w:t>
            </w:r>
            <w:r>
              <w:t xml:space="preserve">gemindert, ab wann bzw. für welchen Zeitraum (ggf. gestaffelt)? </w:t>
            </w:r>
            <w:r>
              <w:br/>
              <w:t>Bitte formulieren Sie einen MdE-Vorschlag in Form eines Prozentwertes unter Berücksichtigung der MdE-Tabelle der Reichenhaller Empfehlung 2024 und begründen Sie Ihren Vorschlag.</w:t>
            </w:r>
          </w:p>
          <w:p w14:paraId="1F025209" w14:textId="0E94414B" w:rsidR="00916F83" w:rsidRDefault="00916F83" w:rsidP="00916F83">
            <w:pPr>
              <w:spacing w:after="120"/>
            </w:pPr>
            <w:r>
              <w:t>Bitte beachten Sie dabei, dass die Fortsetzung der gefährdenden Tätigkeit Auswirkungen auf die MdE-Beurteilung haben kann (s. Kap. 4.6.2.2 und 4.6.6.1 der Reichenhaller Empfehlung 2024).</w:t>
            </w:r>
          </w:p>
        </w:tc>
      </w:tr>
    </w:tbl>
    <w:sdt>
      <w:sdtPr>
        <w:id w:val="241756380"/>
        <w:placeholder>
          <w:docPart w:val="6254AC6EC83943A4BDD8D00E3C60A7A5"/>
        </w:placeholder>
        <w:showingPlcHdr/>
        <w:docPartList>
          <w:docPartGallery w:val="AutoText"/>
          <w:docPartCategory w:val="AP837"/>
        </w:docPartList>
      </w:sdtPr>
      <w:sdtContent>
        <w:p w14:paraId="46C89A93" w14:textId="6FAE6FCE" w:rsidR="009654E7" w:rsidRDefault="009654E7">
          <w:r w:rsidRPr="009654E7">
            <w:rPr>
              <w:rStyle w:val="Platzhaltertext"/>
              <w:color w:val="FF0000"/>
            </w:rPr>
            <w:t>TB weiterer versicherungsfallunabhängiger Gesundheitsschaden</w:t>
          </w:r>
        </w:p>
      </w:sdtContent>
    </w:sdt>
    <w:tbl>
      <w:tblPr>
        <w:tblW w:w="9979" w:type="dxa"/>
        <w:tblLayout w:type="fixed"/>
        <w:tblCellMar>
          <w:left w:w="71" w:type="dxa"/>
          <w:right w:w="71" w:type="dxa"/>
        </w:tblCellMar>
        <w:tblLook w:val="0000" w:firstRow="0" w:lastRow="0" w:firstColumn="0" w:lastColumn="0" w:noHBand="0" w:noVBand="0"/>
      </w:tblPr>
      <w:tblGrid>
        <w:gridCol w:w="794"/>
        <w:gridCol w:w="9185"/>
      </w:tblGrid>
      <w:tr w:rsidR="00916F83" w:rsidRPr="0025731B" w14:paraId="086707AF" w14:textId="77777777" w:rsidTr="0086324A">
        <w:trPr>
          <w:cantSplit/>
        </w:trPr>
        <w:tc>
          <w:tcPr>
            <w:tcW w:w="794" w:type="dxa"/>
          </w:tcPr>
          <w:p w14:paraId="4F4F648E" w14:textId="01476EB0" w:rsidR="00916F83" w:rsidRDefault="00916F83" w:rsidP="00916F83">
            <w:pPr>
              <w:spacing w:after="120"/>
            </w:pPr>
            <w:r>
              <w:t>6.3</w:t>
            </w:r>
          </w:p>
        </w:tc>
        <w:tc>
          <w:tcPr>
            <w:tcW w:w="9185" w:type="dxa"/>
          </w:tcPr>
          <w:p w14:paraId="33D1884F" w14:textId="010A88A6" w:rsidR="00916F83" w:rsidRDefault="00916F83" w:rsidP="00916F83">
            <w:pPr>
              <w:spacing w:after="120"/>
              <w:rPr>
                <w:color w:val="FF0000"/>
              </w:rPr>
            </w:pPr>
            <w:r>
              <w:t>Empfehlen Sie medizinische Maßnahmen (inklusive Rehabilitation)? Wenn ja, welche?</w:t>
            </w:r>
          </w:p>
        </w:tc>
      </w:tr>
      <w:tr w:rsidR="00916F83" w:rsidRPr="0025731B" w14:paraId="1751BA07" w14:textId="77777777" w:rsidTr="0086324A">
        <w:trPr>
          <w:cantSplit/>
        </w:trPr>
        <w:tc>
          <w:tcPr>
            <w:tcW w:w="794" w:type="dxa"/>
          </w:tcPr>
          <w:p w14:paraId="0F79606A" w14:textId="18F27CE6" w:rsidR="00916F83" w:rsidRDefault="00916F83" w:rsidP="00916F83">
            <w:pPr>
              <w:spacing w:after="120"/>
            </w:pPr>
            <w:r>
              <w:t>6.4</w:t>
            </w:r>
          </w:p>
        </w:tc>
        <w:tc>
          <w:tcPr>
            <w:tcW w:w="9185" w:type="dxa"/>
          </w:tcPr>
          <w:p w14:paraId="3E748651" w14:textId="757A82A8" w:rsidR="00916F83" w:rsidRDefault="00916F83" w:rsidP="00916F83">
            <w:pPr>
              <w:spacing w:after="120"/>
            </w:pPr>
            <w:r>
              <w:t>Ist mit einer wesentlichen Änderung (Besserung oder Verschlimmerung) der Folgen der BK zu rechnen? Halten Sie eine Überprüfung des BK-Folgezustandes für angezeigt, ggf. wann?</w:t>
            </w:r>
          </w:p>
        </w:tc>
      </w:tr>
      <w:tr w:rsidR="00916F83" w:rsidRPr="0025731B" w14:paraId="6946C490" w14:textId="77777777" w:rsidTr="0086324A">
        <w:trPr>
          <w:cantSplit/>
        </w:trPr>
        <w:tc>
          <w:tcPr>
            <w:tcW w:w="794" w:type="dxa"/>
          </w:tcPr>
          <w:p w14:paraId="71CEE131" w14:textId="29B2A3D8" w:rsidR="00916F83" w:rsidRPr="00916F83" w:rsidRDefault="00916F83" w:rsidP="00916F83">
            <w:pPr>
              <w:spacing w:after="120"/>
              <w:rPr>
                <w:b/>
                <w:bCs/>
              </w:rPr>
            </w:pPr>
            <w:r w:rsidRPr="00916F83">
              <w:rPr>
                <w:b/>
                <w:bCs/>
              </w:rPr>
              <w:t>7</w:t>
            </w:r>
          </w:p>
        </w:tc>
        <w:tc>
          <w:tcPr>
            <w:tcW w:w="9185" w:type="dxa"/>
          </w:tcPr>
          <w:p w14:paraId="28A1FBD4" w14:textId="194D0670" w:rsidR="00916F83" w:rsidRDefault="00916F83" w:rsidP="00916F83">
            <w:pPr>
              <w:spacing w:after="120"/>
            </w:pPr>
            <w:r>
              <w:rPr>
                <w:b/>
                <w:bCs/>
              </w:rPr>
              <w:t>Maßnahmen der Individualprävention/Unterlassen gefährdender Tätigkeit(en)</w:t>
            </w:r>
          </w:p>
        </w:tc>
      </w:tr>
      <w:tr w:rsidR="00916F83" w:rsidRPr="0025731B" w14:paraId="2819608B" w14:textId="77777777" w:rsidTr="0086324A">
        <w:trPr>
          <w:cantSplit/>
        </w:trPr>
        <w:tc>
          <w:tcPr>
            <w:tcW w:w="794" w:type="dxa"/>
          </w:tcPr>
          <w:p w14:paraId="49158CB5" w14:textId="73A04F2F" w:rsidR="00916F83" w:rsidRDefault="00DB5D46" w:rsidP="00916F83">
            <w:pPr>
              <w:spacing w:after="120"/>
            </w:pPr>
            <w:r>
              <w:t>7.1</w:t>
            </w:r>
          </w:p>
        </w:tc>
        <w:tc>
          <w:tcPr>
            <w:tcW w:w="9185" w:type="dxa"/>
          </w:tcPr>
          <w:p w14:paraId="5AC3E447" w14:textId="5C0E0BB3" w:rsidR="00916F83" w:rsidRPr="00DB5D46" w:rsidRDefault="00DB5D46" w:rsidP="00916F83">
            <w:pPr>
              <w:spacing w:after="120"/>
            </w:pPr>
            <w:r>
              <w:t xml:space="preserve">Sofern die versicherte Person weiterhin eine gefährdende Tätigkeit nach der BK </w:t>
            </w:r>
            <w:sdt>
              <w:sdtPr>
                <w:id w:val="-1518078669"/>
                <w:placeholder>
                  <w:docPart w:val="84A765919CEE40F2AF1CCDD11F788CFA"/>
                </w:placeholder>
                <w:showingPlcHdr/>
                <w:dropDownList>
                  <w:listItem w:displayText="Nr. 4301" w:value="Nr. 4301"/>
                  <w:listItem w:displayText="Nr. 4302" w:value="Nr. 4302"/>
                  <w:listItem w:displayText="Nr. 1315" w:value="Nr. 1315"/>
                  <w:listItem w:displayText="den Nrn. 4301/4302" w:value="den Nrn. 4301/4302"/>
                  <w:listItem w:displayText="den Nrn. 4301/4302/1315" w:value="den Nrn. 4301/4302/1315"/>
                </w:dropDownList>
              </w:sdtPr>
              <w:sdtContent>
                <w:r w:rsidRPr="009403CB">
                  <w:rPr>
                    <w:color w:val="FF0000"/>
                  </w:rPr>
                  <w:t>Auswahl</w:t>
                </w:r>
              </w:sdtContent>
            </w:sdt>
            <w:r w:rsidRPr="00DB5D46">
              <w:t xml:space="preserve"> </w:t>
            </w:r>
            <w:r>
              <w:t>ausübt: Besteht unter Ausschöpfung präventiver Maßnahmen die konkrete Gefahr, dass die BK in kurzer Zeit wiederauflebt oder sich die BK-Folgen verschlimmern (medizinischer Aufgabezwang)? Bitte begründen Sie Ihre Einschätzung.</w:t>
            </w:r>
          </w:p>
        </w:tc>
      </w:tr>
      <w:tr w:rsidR="00DB5D46" w:rsidRPr="0025731B" w14:paraId="76B6AA8B" w14:textId="77777777" w:rsidTr="0086324A">
        <w:trPr>
          <w:cantSplit/>
        </w:trPr>
        <w:tc>
          <w:tcPr>
            <w:tcW w:w="794" w:type="dxa"/>
          </w:tcPr>
          <w:p w14:paraId="34DD90CD" w14:textId="260A6B98" w:rsidR="00DB5D46" w:rsidRDefault="00DB5D46" w:rsidP="00916F83">
            <w:pPr>
              <w:spacing w:after="120"/>
            </w:pPr>
            <w:r>
              <w:t>7.1.1</w:t>
            </w:r>
          </w:p>
        </w:tc>
        <w:tc>
          <w:tcPr>
            <w:tcW w:w="9185" w:type="dxa"/>
          </w:tcPr>
          <w:p w14:paraId="3308E144" w14:textId="7C22F620" w:rsidR="00DB5D46" w:rsidRDefault="00DB5D46" w:rsidP="00916F83">
            <w:pPr>
              <w:spacing w:after="120"/>
            </w:pPr>
            <w:r>
              <w:t>Sofern die versicherte Person die gefährdende Tätigkeit nicht aufgeben hat, aber derzeit wegen BK-bedingter Arbeitsunfähigkeit nicht ausübt: Besteht bei Rückkehr an den Arbeitsplatz unter Ausschöpfung präventiver Maßnahmen die konkrete Gefahr, dass die BK in kurzer Zeit wiederauflebt oder sich die BK-Folgen verschlimmern (medizinischer Aufgabezwang)? Bitte begründen Sie Ihre Einschätzung.</w:t>
            </w:r>
          </w:p>
        </w:tc>
      </w:tr>
    </w:tbl>
    <w:p w14:paraId="28BC983E" w14:textId="30B57794" w:rsidR="009654E7" w:rsidRDefault="009654E7" w:rsidP="00DB5D46">
      <w:pPr>
        <w:pStyle w:val="Kopfzeile"/>
        <w:rPr>
          <w:sz w:val="22"/>
          <w:szCs w:val="22"/>
        </w:rPr>
      </w:pPr>
    </w:p>
    <w:p w14:paraId="3CB93F02" w14:textId="77777777" w:rsidR="009654E7" w:rsidRDefault="009654E7">
      <w:pPr>
        <w:rPr>
          <w:szCs w:val="22"/>
        </w:rPr>
      </w:pPr>
      <w:r>
        <w:rPr>
          <w:szCs w:val="22"/>
        </w:rPr>
        <w:br w:type="page"/>
      </w:r>
    </w:p>
    <w:p w14:paraId="51057EF0" w14:textId="45249D8A" w:rsidR="00DB5D46" w:rsidRPr="002C4C92" w:rsidRDefault="00DB5D46" w:rsidP="00DB5D46">
      <w:pPr>
        <w:pStyle w:val="Kopfzeile"/>
        <w:rPr>
          <w:sz w:val="22"/>
          <w:szCs w:val="22"/>
        </w:rPr>
      </w:pPr>
      <w:r w:rsidRPr="002C4C92">
        <w:rPr>
          <w:sz w:val="22"/>
          <w:szCs w:val="22"/>
        </w:rPr>
        <w:lastRenderedPageBreak/>
        <w:t xml:space="preserve">Az.: </w:t>
      </w:r>
      <w:sdt>
        <w:sdtPr>
          <w:rPr>
            <w:sz w:val="22"/>
            <w:szCs w:val="22"/>
          </w:rPr>
          <w:id w:val="-143820498"/>
          <w:placeholder>
            <w:docPart w:val="6BDCCBD825F8412AB504A0E64F0AA994"/>
          </w:placeholder>
        </w:sdtPr>
        <w:sdtContent>
          <w:sdt>
            <w:sdtPr>
              <w:rPr>
                <w:sz w:val="22"/>
                <w:szCs w:val="24"/>
              </w:rPr>
              <w:alias w:val="Az"/>
              <w:tag w:val=""/>
              <w:id w:val="797106582"/>
              <w:placeholder>
                <w:docPart w:val="4DE178FB49664A739B13C571E14ABCDF"/>
              </w:placeholder>
              <w:showingPlcHdr/>
              <w:dataBinding w:prefixMappings="xmlns:ns0='http://schemas.microsoft.com/office/2006/coverPageProps' " w:xpath="/ns0:CoverPageProperties[1]/ns0:Abstract[1]" w:storeItemID="{55AF091B-3C7A-41E3-B477-F2FDAA23CFDA}"/>
              <w:text/>
            </w:sdtPr>
            <w:sdtContent>
              <w:r>
                <w:rPr>
                  <w:rStyle w:val="Platzhaltertext"/>
                  <w:rFonts w:cs="Arial"/>
                  <w:color w:val="FF0000"/>
                </w:rPr>
                <w:t>[</w:t>
              </w:r>
              <w:r>
                <w:rPr>
                  <w:rStyle w:val="Platzhaltertext"/>
                  <w:color w:val="FF0000"/>
                </w:rPr>
                <w:t>…</w:t>
              </w:r>
              <w:r>
                <w:rPr>
                  <w:rStyle w:val="Platzhaltertext"/>
                  <w:rFonts w:cs="Arial"/>
                  <w:color w:val="FF0000"/>
                </w:rPr>
                <w:t>]</w:t>
              </w:r>
            </w:sdtContent>
          </w:sdt>
        </w:sdtContent>
      </w:sdt>
      <w:r w:rsidRPr="002C4C92">
        <w:rPr>
          <w:sz w:val="22"/>
          <w:szCs w:val="22"/>
        </w:rPr>
        <w:t xml:space="preserve">, Name: </w:t>
      </w:r>
      <w:sdt>
        <w:sdtPr>
          <w:rPr>
            <w:sz w:val="22"/>
            <w:szCs w:val="22"/>
          </w:rPr>
          <w:id w:val="-1694759015"/>
          <w:placeholder>
            <w:docPart w:val="EF6BAB24F9AA4D0894DB623AFA99CDC1"/>
          </w:placeholder>
        </w:sdtPr>
        <w:sdtContent>
          <w:sdt>
            <w:sdtPr>
              <w:rPr>
                <w:sz w:val="22"/>
                <w:szCs w:val="24"/>
              </w:rPr>
              <w:alias w:val="Name"/>
              <w:tag w:val=""/>
              <w:id w:val="-1104795463"/>
              <w:placeholder>
                <w:docPart w:val="4E0F4FCD820B4286A169FCC00DF88767"/>
              </w:placeholder>
              <w:showingPlcHdr/>
              <w:dataBinding w:prefixMappings="xmlns:ns0='http://purl.org/dc/elements/1.1/' xmlns:ns1='http://schemas.openxmlformats.org/package/2006/metadata/core-properties' " w:xpath="/ns1:coreProperties[1]/ns0:description[1]" w:storeItemID="{6C3C8BC8-F283-45AE-878A-BAB7291924A1}"/>
              <w:text w:multiLine="1"/>
            </w:sdtPr>
            <w:sdtContent>
              <w:r>
                <w:rPr>
                  <w:rStyle w:val="Platzhaltertext"/>
                  <w:rFonts w:cs="Arial"/>
                  <w:color w:val="FF0000"/>
                </w:rPr>
                <w:t>[</w:t>
              </w:r>
              <w:r>
                <w:rPr>
                  <w:rStyle w:val="Platzhaltertext"/>
                  <w:color w:val="FF0000"/>
                </w:rPr>
                <w:t>…</w:t>
              </w:r>
              <w:r>
                <w:rPr>
                  <w:rStyle w:val="Platzhaltertext"/>
                  <w:rFonts w:cs="Arial"/>
                  <w:color w:val="FF0000"/>
                </w:rPr>
                <w:t>]</w:t>
              </w:r>
            </w:sdtContent>
          </w:sdt>
        </w:sdtContent>
      </w:sdt>
    </w:p>
    <w:p w14:paraId="6601D0E1" w14:textId="77777777" w:rsidR="00DB5D46" w:rsidRDefault="00DB5D46"/>
    <w:p w14:paraId="3862E8C2" w14:textId="77777777" w:rsidR="00DB5D46" w:rsidRDefault="00DB5D46"/>
    <w:tbl>
      <w:tblPr>
        <w:tblW w:w="9979" w:type="dxa"/>
        <w:tblLayout w:type="fixed"/>
        <w:tblCellMar>
          <w:left w:w="71" w:type="dxa"/>
          <w:right w:w="71" w:type="dxa"/>
        </w:tblCellMar>
        <w:tblLook w:val="0000" w:firstRow="0" w:lastRow="0" w:firstColumn="0" w:lastColumn="0" w:noHBand="0" w:noVBand="0"/>
      </w:tblPr>
      <w:tblGrid>
        <w:gridCol w:w="794"/>
        <w:gridCol w:w="9185"/>
      </w:tblGrid>
      <w:tr w:rsidR="00DB5D46" w:rsidRPr="0025731B" w14:paraId="2A6B0929" w14:textId="77777777" w:rsidTr="0086324A">
        <w:trPr>
          <w:cantSplit/>
        </w:trPr>
        <w:tc>
          <w:tcPr>
            <w:tcW w:w="794" w:type="dxa"/>
          </w:tcPr>
          <w:p w14:paraId="23F44ACA" w14:textId="22C6F8AC" w:rsidR="00DB5D46" w:rsidRDefault="00DB5D46" w:rsidP="00916F83">
            <w:pPr>
              <w:spacing w:after="120"/>
            </w:pPr>
            <w:r>
              <w:t>7.2</w:t>
            </w:r>
          </w:p>
        </w:tc>
        <w:tc>
          <w:tcPr>
            <w:tcW w:w="9185" w:type="dxa"/>
          </w:tcPr>
          <w:p w14:paraId="27104274" w14:textId="2F5A0C77" w:rsidR="00DB5D46" w:rsidRDefault="00DB5D46" w:rsidP="00DB5D46">
            <w:pPr>
              <w:spacing w:after="120"/>
            </w:pPr>
            <w:r>
              <w:t xml:space="preserve">Sofern 7.1. oder 7.1.1 verneint wird und die versicherte Person weiterhin eine gefährdende Tätigkeit nach der BK </w:t>
            </w:r>
            <w:sdt>
              <w:sdtPr>
                <w:id w:val="-1076354333"/>
                <w:placeholder>
                  <w:docPart w:val="A3281299CA73484FAF0DE43E79705BD3"/>
                </w:placeholder>
                <w:showingPlcHdr/>
                <w:dropDownList>
                  <w:listItem w:displayText="Nr. 4301" w:value="Nr. 4301"/>
                  <w:listItem w:displayText="Nr. 4302" w:value="Nr. 4302"/>
                  <w:listItem w:displayText="Nr. 1315" w:value="Nr. 1315"/>
                  <w:listItem w:displayText="den Nrn. 4301/4302" w:value="den Nrn. 4301/4302"/>
                  <w:listItem w:displayText="den Nrn. 4301/4302/1315" w:value="den Nrn. 4301/4302/1315"/>
                </w:dropDownList>
              </w:sdtPr>
              <w:sdtContent>
                <w:r w:rsidRPr="009403CB">
                  <w:rPr>
                    <w:color w:val="FF0000"/>
                  </w:rPr>
                  <w:t>Auswahl</w:t>
                </w:r>
              </w:sdtContent>
            </w:sdt>
            <w:r>
              <w:rPr>
                <w:color w:val="FF0000"/>
              </w:rPr>
              <w:t xml:space="preserve"> </w:t>
            </w:r>
            <w:r>
              <w:t xml:space="preserve">ausübt: mit welchen Maßnahmen kann sie die Tätigkeit (am bisherigen Arbeitsplatz) fortsetzen? Bitte differenzieren und bezeichnen Sie die aus Ihrer Sicht in Betracht kommenden Maßnahmen möglichst genau: </w:t>
            </w:r>
          </w:p>
          <w:p w14:paraId="35D21E74" w14:textId="77777777" w:rsidR="00DB5D46" w:rsidRDefault="00DB5D46" w:rsidP="00DB5D46">
            <w:pPr>
              <w:pStyle w:val="Listenabsatz"/>
              <w:numPr>
                <w:ilvl w:val="0"/>
                <w:numId w:val="9"/>
              </w:numPr>
              <w:spacing w:after="120"/>
              <w:contextualSpacing w:val="0"/>
            </w:pPr>
            <w:r>
              <w:t>Technische Maßnahmen am Arbeitsplatz</w:t>
            </w:r>
          </w:p>
          <w:p w14:paraId="58E71876" w14:textId="77777777" w:rsidR="00DB5D46" w:rsidRDefault="00DB5D46" w:rsidP="00DB5D46">
            <w:pPr>
              <w:pStyle w:val="Listenabsatz"/>
              <w:numPr>
                <w:ilvl w:val="0"/>
                <w:numId w:val="9"/>
              </w:numPr>
              <w:spacing w:after="120"/>
              <w:contextualSpacing w:val="0"/>
            </w:pPr>
            <w:r>
              <w:t>Organisatorische Maßnahmen am Arbeitsplatz</w:t>
            </w:r>
          </w:p>
          <w:p w14:paraId="34A25C48" w14:textId="77777777" w:rsidR="00DB5D46" w:rsidRDefault="00DB5D46" w:rsidP="00DB5D46">
            <w:pPr>
              <w:pStyle w:val="Listenabsatz"/>
              <w:numPr>
                <w:ilvl w:val="0"/>
                <w:numId w:val="9"/>
              </w:numPr>
              <w:spacing w:after="120"/>
              <w:contextualSpacing w:val="0"/>
            </w:pPr>
            <w:r>
              <w:t xml:space="preserve">Persönliche Schutzmaßnahmen </w:t>
            </w:r>
          </w:p>
          <w:p w14:paraId="39F35C19" w14:textId="77777777" w:rsidR="00DB5D46" w:rsidRDefault="00DB5D46" w:rsidP="00DB5D46">
            <w:pPr>
              <w:pStyle w:val="Listenabsatz"/>
              <w:numPr>
                <w:ilvl w:val="0"/>
                <w:numId w:val="9"/>
              </w:numPr>
              <w:spacing w:after="120"/>
              <w:contextualSpacing w:val="0"/>
            </w:pPr>
            <w:r>
              <w:t>Medizinische Maßnahmen (z.B. ambulantes oder stationäres Heilverfahren, leitlinienkonforme Medikation, Lungensportgruppe)</w:t>
            </w:r>
          </w:p>
          <w:p w14:paraId="6DE5F814" w14:textId="067E64F2" w:rsidR="00DB5D46" w:rsidRDefault="00DB5D46" w:rsidP="00DB5D46">
            <w:pPr>
              <w:pStyle w:val="Listenabsatz"/>
              <w:numPr>
                <w:ilvl w:val="0"/>
                <w:numId w:val="9"/>
              </w:numPr>
              <w:spacing w:after="120"/>
              <w:contextualSpacing w:val="0"/>
            </w:pPr>
            <w:r>
              <w:t>Sonstige individualpräventive Maßnahmen</w:t>
            </w:r>
          </w:p>
        </w:tc>
      </w:tr>
      <w:tr w:rsidR="00DB5D46" w:rsidRPr="0025731B" w14:paraId="765834AF" w14:textId="77777777" w:rsidTr="0086324A">
        <w:trPr>
          <w:cantSplit/>
        </w:trPr>
        <w:tc>
          <w:tcPr>
            <w:tcW w:w="794" w:type="dxa"/>
          </w:tcPr>
          <w:p w14:paraId="292A61A3" w14:textId="6508D6B3" w:rsidR="00DB5D46" w:rsidRDefault="00DB5D46" w:rsidP="00916F83">
            <w:pPr>
              <w:spacing w:after="120"/>
            </w:pPr>
            <w:r>
              <w:t>7.3</w:t>
            </w:r>
          </w:p>
        </w:tc>
        <w:tc>
          <w:tcPr>
            <w:tcW w:w="9185" w:type="dxa"/>
          </w:tcPr>
          <w:p w14:paraId="59F064CF" w14:textId="3B98A920" w:rsidR="00DB5D46" w:rsidRDefault="00DB5D46" w:rsidP="00916F83">
            <w:pPr>
              <w:spacing w:after="120"/>
            </w:pPr>
            <w:r>
              <w:t xml:space="preserve">Für den Fall, dass die versicherte Person eine gefährdende Tätigkeit nach BK </w:t>
            </w:r>
            <w:sdt>
              <w:sdtPr>
                <w:id w:val="-220833668"/>
                <w:placeholder>
                  <w:docPart w:val="016FA70A5A1347DD9BE78846C62C3448"/>
                </w:placeholder>
                <w:showingPlcHdr/>
                <w:dropDownList>
                  <w:listItem w:displayText="Nr. 4301" w:value="Nr. 4301"/>
                  <w:listItem w:displayText="Nr. 4302" w:value="Nr. 4302"/>
                  <w:listItem w:displayText="Nr. 1315" w:value="Nr. 1315"/>
                  <w:listItem w:displayText="den Nrn. 4301/4302" w:value="den Nrn. 4301/4302"/>
                  <w:listItem w:displayText="den Nrn. 4301/4302/1315" w:value="den Nrn. 4301/4302/1315"/>
                </w:dropDownList>
              </w:sdtPr>
              <w:sdtContent>
                <w:r w:rsidRPr="009403CB">
                  <w:rPr>
                    <w:color w:val="FF0000"/>
                  </w:rPr>
                  <w:t>Auswahl</w:t>
                </w:r>
              </w:sdtContent>
            </w:sdt>
            <w:r>
              <w:rPr>
                <w:color w:val="FF0000"/>
              </w:rPr>
              <w:t xml:space="preserve"> </w:t>
            </w:r>
            <w:r>
              <w:t>nicht weiter ausübt: Welche Einschränkungen sind bei einer beruflichen Neuorientierung wegen der Folgen der BK zu berücksichtigen (positives bzw. negatives Leistungsbild)?</w:t>
            </w:r>
          </w:p>
        </w:tc>
      </w:tr>
    </w:tbl>
    <w:p w14:paraId="5A57A380" w14:textId="77777777" w:rsidR="00F871ED" w:rsidRPr="0025731B" w:rsidRDefault="00F871ED" w:rsidP="00F871ED"/>
    <w:p w14:paraId="6F284CC0" w14:textId="77777777" w:rsidR="00F871ED" w:rsidRPr="0025731B" w:rsidRDefault="00F871ED" w:rsidP="00F871ED">
      <w:pPr>
        <w:suppressAutoHyphens/>
        <w:rPr>
          <w:szCs w:val="22"/>
        </w:rPr>
      </w:pPr>
      <w:r w:rsidRPr="0025731B">
        <w:rPr>
          <w:szCs w:val="22"/>
        </w:rPr>
        <w:t>Bitte übersenden Sie uns das Gutachten in einfacher Ausfertigung.</w:t>
      </w:r>
    </w:p>
    <w:p w14:paraId="78154720" w14:textId="77777777" w:rsidR="00F871ED" w:rsidRPr="0025731B" w:rsidRDefault="00F871ED" w:rsidP="00F871ED">
      <w:pPr>
        <w:suppressAutoHyphens/>
        <w:rPr>
          <w:szCs w:val="22"/>
        </w:rPr>
      </w:pPr>
    </w:p>
    <w:p w14:paraId="63568DAF" w14:textId="77777777" w:rsidR="0091164D" w:rsidRPr="0025731B" w:rsidRDefault="0091164D" w:rsidP="0091164D">
      <w:pPr>
        <w:suppressAutoHyphens/>
        <w:rPr>
          <w:szCs w:val="22"/>
        </w:rPr>
      </w:pPr>
      <w:r w:rsidRPr="0025731B">
        <w:rPr>
          <w:szCs w:val="22"/>
        </w:rPr>
        <w:t xml:space="preserve">Gebühren und Auslagen erhalten Sie nach der UV-GOÄ (Nummer </w:t>
      </w:r>
      <w:sdt>
        <w:sdtPr>
          <w:rPr>
            <w:szCs w:val="22"/>
          </w:rPr>
          <w:id w:val="1737434643"/>
          <w:placeholder>
            <w:docPart w:val="4A1E906D2A8F4814928A98059397D147"/>
          </w:placeholder>
          <w:showingPlcHdr/>
          <w:dropDownList>
            <w:listItem w:value="Wählen Sie ein Element aus."/>
            <w:listItem w:displayText="160" w:value="160"/>
            <w:listItem w:displayText="161" w:value="161"/>
          </w:dropDownList>
        </w:sdtPr>
        <w:sdtContent>
          <w:r w:rsidR="00BC28A1" w:rsidRPr="00890B12">
            <w:rPr>
              <w:rStyle w:val="Platzhaltertext"/>
              <w:vanish/>
              <w:color w:val="FF0000"/>
            </w:rPr>
            <w:t>Auswahl</w:t>
          </w:r>
        </w:sdtContent>
      </w:sdt>
      <w:r w:rsidR="00BC28A1">
        <w:rPr>
          <w:szCs w:val="22"/>
        </w:rPr>
        <w:t>)</w:t>
      </w:r>
      <w:r w:rsidRPr="0025731B">
        <w:rPr>
          <w:szCs w:val="22"/>
        </w:rPr>
        <w:t>.</w:t>
      </w:r>
    </w:p>
    <w:p w14:paraId="0A86648B" w14:textId="77777777" w:rsidR="00F871ED" w:rsidRPr="0025731B" w:rsidRDefault="00F871ED" w:rsidP="00F871ED"/>
    <w:p w14:paraId="60CBE689" w14:textId="77777777" w:rsidR="00A802D1" w:rsidRPr="0025731B" w:rsidRDefault="00F871ED" w:rsidP="00F871ED">
      <w:r w:rsidRPr="0025731B">
        <w:t>Unsere Unterlagen einschl</w:t>
      </w:r>
      <w:r w:rsidR="00347967" w:rsidRPr="0025731B">
        <w:t>ießlich</w:t>
      </w:r>
      <w:r w:rsidRPr="0025731B">
        <w:t xml:space="preserve"> der radiologischen Aufnahmen und Befunde sind beigefügt. Angefertigte Röntgenaufnahmen, fügen Sie bitte dem Gutachten bei.</w:t>
      </w:r>
    </w:p>
    <w:p w14:paraId="0957FEE6" w14:textId="77777777" w:rsidR="00C706F5" w:rsidRPr="0025731B" w:rsidRDefault="00C706F5" w:rsidP="00F871ED"/>
    <w:p w14:paraId="0FDA6AF7" w14:textId="77777777" w:rsidR="00F871ED" w:rsidRPr="0025731B" w:rsidRDefault="00F871ED" w:rsidP="00FC4FA3">
      <w:r w:rsidRPr="0025731B">
        <w:t>Die Erhebung eines Röntgenbefundes ist kein Zusatzgutachten nach dem Vertrag Ärzte/UV-Träger und mit der Gutachtengebühr abgegolten.</w:t>
      </w:r>
    </w:p>
    <w:p w14:paraId="49463C0E" w14:textId="77777777" w:rsidR="00F871ED" w:rsidRPr="0025731B" w:rsidRDefault="00F871ED" w:rsidP="00F871ED"/>
    <w:p w14:paraId="267AB303" w14:textId="77777777" w:rsidR="00F871ED" w:rsidRDefault="00F871ED" w:rsidP="00F871ED">
      <w:r w:rsidRPr="0025731B">
        <w:t>Bitte teilen Sie uns auf der beiliegenden Rückinformation mit, wann Sie die Untersuchung durchführen.</w:t>
      </w:r>
    </w:p>
    <w:p w14:paraId="2299ED71" w14:textId="77777777" w:rsidR="00DB5D46" w:rsidRDefault="00DB5D46" w:rsidP="00F871ED"/>
    <w:p w14:paraId="3EC58016" w14:textId="77777777" w:rsidR="004573CD" w:rsidRPr="004573CD" w:rsidRDefault="004573CD" w:rsidP="004573CD">
      <w:pPr>
        <w:suppressAutoHyphens/>
      </w:pPr>
      <w:r w:rsidRPr="004573CD">
        <w:t>Sofern Sie eine Rückmeldung zur Einschätzung der Qualität und Verwertbarkeit Ihres Gutachtens wünschen, teilen Sie uns dies bitte auf der beiliegenden Rückinformation oder zusammen mit der Übersendung des Gutachtens mit.</w:t>
      </w:r>
    </w:p>
    <w:p w14:paraId="6EC8971D" w14:textId="77777777" w:rsidR="004573CD" w:rsidRDefault="004573CD" w:rsidP="00F871ED"/>
    <w:p w14:paraId="1AD5BB3D" w14:textId="77777777" w:rsidR="004573CD" w:rsidRPr="004573CD" w:rsidRDefault="004573CD" w:rsidP="004573CD">
      <w:pPr>
        <w:suppressAutoHyphens/>
        <w:ind w:right="34"/>
      </w:pPr>
      <w:r w:rsidRPr="004573CD">
        <w:t>Benachrichtigen Sie uns bitte, wenn die versicherte Person den Untersuchungstermin verschiebt, nicht wahrnimmt oder Sie das Gutachten aus anderen Gründen nicht innerhalb von drei Wochen erstatten können.</w:t>
      </w:r>
    </w:p>
    <w:p w14:paraId="16142D14" w14:textId="77777777" w:rsidR="00DB5D46" w:rsidRDefault="00DB5D46" w:rsidP="00F871ED"/>
    <w:p w14:paraId="3EE74CCC" w14:textId="21CFF8B1" w:rsidR="006F4286" w:rsidRPr="000E2622" w:rsidRDefault="006F4286" w:rsidP="006F4286">
      <w:pPr>
        <w:rPr>
          <w:rFonts w:ascii="Times New Roman" w:hAnsi="Times New Roman"/>
          <w:color w:val="000000"/>
          <w:szCs w:val="22"/>
        </w:rPr>
      </w:pPr>
      <w:r w:rsidRPr="000E2622">
        <w:rPr>
          <w:rFonts w:cs="Arial"/>
          <w:color w:val="000000"/>
          <w:szCs w:val="22"/>
        </w:rPr>
        <w:t>Sie sind verpflichtet, das Gutachten persönlich zu erstatten. Hierzu gehört, dass Sie der versicherten</w:t>
      </w:r>
      <w:r w:rsidR="004573CD" w:rsidRPr="000E2622">
        <w:rPr>
          <w:rFonts w:cs="Arial"/>
          <w:color w:val="000000"/>
          <w:szCs w:val="22"/>
        </w:rPr>
        <w:t xml:space="preserve"> </w:t>
      </w:r>
      <w:r w:rsidRPr="000E2622">
        <w:rPr>
          <w:rFonts w:cs="Arial"/>
          <w:color w:val="000000"/>
          <w:szCs w:val="22"/>
        </w:rPr>
        <w:t>Person begegnen, um sich einen persönlichen Eindruck zu verschaffen. Die versicherte Person</w:t>
      </w:r>
      <w:r w:rsidR="004573CD" w:rsidRPr="000E2622">
        <w:rPr>
          <w:rFonts w:cs="Arial"/>
          <w:color w:val="000000"/>
          <w:szCs w:val="22"/>
        </w:rPr>
        <w:t xml:space="preserve"> </w:t>
      </w:r>
      <w:r w:rsidRPr="000E2622">
        <w:rPr>
          <w:rFonts w:cs="Arial"/>
          <w:color w:val="000000"/>
          <w:szCs w:val="22"/>
        </w:rPr>
        <w:t>muss dabei die Möglichkeit haben, Ihnen die subjektiven Beschwerden persönlich zu schildern.</w:t>
      </w:r>
      <w:r w:rsidR="004573CD" w:rsidRPr="000E2622">
        <w:rPr>
          <w:rFonts w:cs="Arial"/>
          <w:color w:val="000000"/>
          <w:szCs w:val="22"/>
        </w:rPr>
        <w:t xml:space="preserve"> </w:t>
      </w:r>
      <w:r w:rsidRPr="000E2622">
        <w:rPr>
          <w:rFonts w:cs="Arial"/>
          <w:color w:val="000000"/>
          <w:szCs w:val="22"/>
        </w:rPr>
        <w:t>Eine Übertragung dieser Kernaufgaben der Begutachtung ist nach der Rechtsprechung des</w:t>
      </w:r>
      <w:r w:rsidR="004573CD" w:rsidRPr="000E2622">
        <w:rPr>
          <w:rFonts w:cs="Arial"/>
          <w:color w:val="000000"/>
          <w:szCs w:val="22"/>
        </w:rPr>
        <w:t xml:space="preserve"> </w:t>
      </w:r>
      <w:r w:rsidRPr="000E2622">
        <w:rPr>
          <w:rFonts w:cs="Arial"/>
          <w:color w:val="000000"/>
          <w:szCs w:val="22"/>
        </w:rPr>
        <w:t>Bundessozialgerichts nicht zulässig. Soweit Sie andere Ärztinnen oder Ärzte als Hilfskräfte</w:t>
      </w:r>
      <w:r w:rsidR="004573CD" w:rsidRPr="000E2622">
        <w:rPr>
          <w:rFonts w:cs="Arial"/>
          <w:color w:val="000000"/>
          <w:szCs w:val="22"/>
        </w:rPr>
        <w:t xml:space="preserve"> </w:t>
      </w:r>
      <w:r w:rsidRPr="000E2622">
        <w:rPr>
          <w:rFonts w:cs="Arial"/>
          <w:color w:val="000000"/>
          <w:szCs w:val="22"/>
        </w:rPr>
        <w:t>hinzuziehen, insbesondere bei der Untersuchung, ist dies zu dokumentieren. Bitte bestätigen Sie</w:t>
      </w:r>
      <w:r w:rsidR="004573CD" w:rsidRPr="000E2622">
        <w:rPr>
          <w:rFonts w:cs="Arial"/>
          <w:color w:val="000000"/>
          <w:szCs w:val="22"/>
        </w:rPr>
        <w:t xml:space="preserve"> </w:t>
      </w:r>
      <w:r w:rsidRPr="000E2622">
        <w:rPr>
          <w:rFonts w:cs="Arial"/>
          <w:color w:val="000000"/>
          <w:szCs w:val="22"/>
        </w:rPr>
        <w:t>dies am Ende des Gutachtens durch Ihre Unterschrift und den Zusatz: “Das Gutachten wird nach</w:t>
      </w:r>
      <w:r w:rsidR="004573CD" w:rsidRPr="000E2622">
        <w:rPr>
          <w:rFonts w:cs="Arial"/>
          <w:color w:val="000000"/>
          <w:szCs w:val="22"/>
        </w:rPr>
        <w:t xml:space="preserve"> </w:t>
      </w:r>
      <w:r w:rsidRPr="000E2622">
        <w:rPr>
          <w:rFonts w:cs="Arial"/>
          <w:color w:val="000000"/>
          <w:szCs w:val="22"/>
        </w:rPr>
        <w:t>persönlicher Begegnung mit der versicherten Person sowie eigener Prüfung und Urteilsbildung</w:t>
      </w:r>
      <w:r w:rsidR="004573CD" w:rsidRPr="000E2622">
        <w:rPr>
          <w:rFonts w:cs="Arial"/>
          <w:color w:val="000000"/>
          <w:szCs w:val="22"/>
        </w:rPr>
        <w:t xml:space="preserve"> </w:t>
      </w:r>
      <w:r w:rsidRPr="000E2622">
        <w:rPr>
          <w:rFonts w:cs="Arial"/>
          <w:color w:val="000000"/>
          <w:szCs w:val="22"/>
        </w:rPr>
        <w:t>erstattet“</w:t>
      </w:r>
      <w:r w:rsidR="004573CD" w:rsidRPr="000E2622">
        <w:rPr>
          <w:rFonts w:cs="Arial"/>
          <w:color w:val="000000"/>
          <w:szCs w:val="22"/>
        </w:rPr>
        <w:t>.</w:t>
      </w:r>
    </w:p>
    <w:p w14:paraId="63C8652A" w14:textId="672F5DBA" w:rsidR="000E2622" w:rsidRDefault="000E2622">
      <w:pPr>
        <w:rPr>
          <w:szCs w:val="22"/>
        </w:rPr>
      </w:pPr>
      <w:r>
        <w:rPr>
          <w:szCs w:val="22"/>
        </w:rPr>
        <w:br w:type="page"/>
      </w:r>
    </w:p>
    <w:p w14:paraId="1099BF62" w14:textId="77777777" w:rsidR="000E2622" w:rsidRPr="002C4C92" w:rsidRDefault="000E2622" w:rsidP="000E2622">
      <w:pPr>
        <w:pStyle w:val="Kopfzeile"/>
        <w:rPr>
          <w:sz w:val="22"/>
          <w:szCs w:val="22"/>
        </w:rPr>
      </w:pPr>
      <w:r w:rsidRPr="002C4C92">
        <w:rPr>
          <w:sz w:val="22"/>
          <w:szCs w:val="22"/>
        </w:rPr>
        <w:lastRenderedPageBreak/>
        <w:t xml:space="preserve">Az.: </w:t>
      </w:r>
      <w:sdt>
        <w:sdtPr>
          <w:rPr>
            <w:sz w:val="22"/>
            <w:szCs w:val="22"/>
          </w:rPr>
          <w:id w:val="790635897"/>
          <w:placeholder>
            <w:docPart w:val="2163B227CE0F4B60A197A0D80C2692F5"/>
          </w:placeholder>
        </w:sdtPr>
        <w:sdtContent>
          <w:sdt>
            <w:sdtPr>
              <w:rPr>
                <w:sz w:val="22"/>
                <w:szCs w:val="24"/>
              </w:rPr>
              <w:alias w:val="Az"/>
              <w:tag w:val=""/>
              <w:id w:val="-379328541"/>
              <w:placeholder>
                <w:docPart w:val="32816F0B93354774A56825809FF822CB"/>
              </w:placeholder>
              <w:showingPlcHdr/>
              <w:dataBinding w:prefixMappings="xmlns:ns0='http://schemas.microsoft.com/office/2006/coverPageProps' " w:xpath="/ns0:CoverPageProperties[1]/ns0:Abstract[1]" w:storeItemID="{55AF091B-3C7A-41E3-B477-F2FDAA23CFDA}"/>
              <w:text/>
            </w:sdtPr>
            <w:sdtContent>
              <w:r>
                <w:rPr>
                  <w:rStyle w:val="Platzhaltertext"/>
                  <w:rFonts w:cs="Arial"/>
                  <w:color w:val="FF0000"/>
                </w:rPr>
                <w:t>[</w:t>
              </w:r>
              <w:r>
                <w:rPr>
                  <w:rStyle w:val="Platzhaltertext"/>
                  <w:color w:val="FF0000"/>
                </w:rPr>
                <w:t>…</w:t>
              </w:r>
              <w:r>
                <w:rPr>
                  <w:rStyle w:val="Platzhaltertext"/>
                  <w:rFonts w:cs="Arial"/>
                  <w:color w:val="FF0000"/>
                </w:rPr>
                <w:t>]</w:t>
              </w:r>
            </w:sdtContent>
          </w:sdt>
        </w:sdtContent>
      </w:sdt>
      <w:r w:rsidRPr="002C4C92">
        <w:rPr>
          <w:sz w:val="22"/>
          <w:szCs w:val="22"/>
        </w:rPr>
        <w:t xml:space="preserve">, Name: </w:t>
      </w:r>
      <w:sdt>
        <w:sdtPr>
          <w:rPr>
            <w:sz w:val="22"/>
            <w:szCs w:val="22"/>
          </w:rPr>
          <w:id w:val="1706289414"/>
          <w:placeholder>
            <w:docPart w:val="3DA61B3BEFD7452DB0F867B9BA6137FB"/>
          </w:placeholder>
        </w:sdtPr>
        <w:sdtContent>
          <w:sdt>
            <w:sdtPr>
              <w:rPr>
                <w:sz w:val="22"/>
                <w:szCs w:val="24"/>
              </w:rPr>
              <w:alias w:val="Name"/>
              <w:tag w:val=""/>
              <w:id w:val="-263694324"/>
              <w:placeholder>
                <w:docPart w:val="AD75E355621545F1998CED8F599A0E08"/>
              </w:placeholder>
              <w:showingPlcHdr/>
              <w:dataBinding w:prefixMappings="xmlns:ns0='http://purl.org/dc/elements/1.1/' xmlns:ns1='http://schemas.openxmlformats.org/package/2006/metadata/core-properties' " w:xpath="/ns1:coreProperties[1]/ns0:description[1]" w:storeItemID="{6C3C8BC8-F283-45AE-878A-BAB7291924A1}"/>
              <w:text w:multiLine="1"/>
            </w:sdtPr>
            <w:sdtContent>
              <w:r>
                <w:rPr>
                  <w:rStyle w:val="Platzhaltertext"/>
                  <w:rFonts w:cs="Arial"/>
                  <w:color w:val="FF0000"/>
                </w:rPr>
                <w:t>[</w:t>
              </w:r>
              <w:r>
                <w:rPr>
                  <w:rStyle w:val="Platzhaltertext"/>
                  <w:color w:val="FF0000"/>
                </w:rPr>
                <w:t>…</w:t>
              </w:r>
              <w:r>
                <w:rPr>
                  <w:rStyle w:val="Platzhaltertext"/>
                  <w:rFonts w:cs="Arial"/>
                  <w:color w:val="FF0000"/>
                </w:rPr>
                <w:t>]</w:t>
              </w:r>
            </w:sdtContent>
          </w:sdt>
        </w:sdtContent>
      </w:sdt>
    </w:p>
    <w:p w14:paraId="5EFD07EE" w14:textId="77777777" w:rsidR="000E2622" w:rsidRDefault="000E2622" w:rsidP="00F871ED">
      <w:pPr>
        <w:rPr>
          <w:szCs w:val="22"/>
        </w:rPr>
      </w:pPr>
    </w:p>
    <w:p w14:paraId="28B15D92" w14:textId="77777777" w:rsidR="000E2622" w:rsidRPr="004573CD" w:rsidRDefault="000E2622" w:rsidP="00F871ED">
      <w:pPr>
        <w:rPr>
          <w:szCs w:val="22"/>
        </w:rPr>
      </w:pPr>
    </w:p>
    <w:p w14:paraId="4B707BF7" w14:textId="77777777" w:rsidR="00DB5D46" w:rsidRDefault="00DB5D46" w:rsidP="00DB5D46">
      <w:pPr>
        <w:autoSpaceDE w:val="0"/>
        <w:autoSpaceDN w:val="0"/>
        <w:adjustRightInd w:val="0"/>
      </w:pPr>
      <w:r>
        <w:rPr>
          <w:rFonts w:cs="Arial"/>
          <w:szCs w:val="22"/>
        </w:rPr>
        <w:t>Die Ihnen bekannt gegebenen personenbezogenen Daten und Betriebs- und Geschäftsgeheimnisse unterliegen dem Sozialdatenschutz. Sie dürfen diese Daten nur zu dem Zweck verwenden, zu dem wir sie übermittelt haben. Ferner sind Sie verpflichtet das Sozialgeheimnis zu wahren und die Daten nicht Unbefugten zu übermitteln</w:t>
      </w:r>
      <w:r>
        <w:t>.</w:t>
      </w:r>
    </w:p>
    <w:p w14:paraId="3550A1C6" w14:textId="77777777" w:rsidR="00DB5D46" w:rsidRPr="0025731B" w:rsidRDefault="00DB5D46" w:rsidP="00DB5D46"/>
    <w:p w14:paraId="715B0A1C" w14:textId="77777777" w:rsidR="00DB5D46" w:rsidRPr="0025731B" w:rsidRDefault="00DB5D46" w:rsidP="00DB5D46">
      <w:r w:rsidRPr="0025731B">
        <w:t>Vielen Dank.</w:t>
      </w:r>
    </w:p>
    <w:p w14:paraId="4C9FC490" w14:textId="77777777" w:rsidR="00DB5D46" w:rsidRPr="0025731B" w:rsidRDefault="00DB5D46" w:rsidP="00DB5D46"/>
    <w:p w14:paraId="2844B3D6" w14:textId="77777777" w:rsidR="00DB5D46" w:rsidRPr="0025731B" w:rsidRDefault="00DB5D46" w:rsidP="00DB5D46">
      <w:r w:rsidRPr="0025731B">
        <w:t>Mit freundlichen Grüßen</w:t>
      </w:r>
    </w:p>
    <w:p w14:paraId="6EB3E551" w14:textId="77777777" w:rsidR="00DB5D46" w:rsidRPr="0025731B" w:rsidRDefault="00DB5D46" w:rsidP="00DB5D46"/>
    <w:p w14:paraId="067146B2" w14:textId="77777777" w:rsidR="00DB5D46" w:rsidRPr="0025731B" w:rsidRDefault="00DB5D46" w:rsidP="00DB5D46"/>
    <w:p w14:paraId="42B1CE4A" w14:textId="77777777" w:rsidR="00DB5D46" w:rsidRPr="0025731B" w:rsidRDefault="00DB5D46" w:rsidP="00DB5D46"/>
    <w:p w14:paraId="5608CEEB" w14:textId="77777777" w:rsidR="00DB5D46" w:rsidRPr="0025731B" w:rsidRDefault="00DB5D46" w:rsidP="00DB5D46">
      <w:r w:rsidRPr="0025731B">
        <w:t>Anlage</w:t>
      </w:r>
    </w:p>
    <w:p w14:paraId="2AF702B6" w14:textId="77777777" w:rsidR="00DB5D46" w:rsidRPr="0025731B" w:rsidRDefault="00000000" w:rsidP="00DB5D46">
      <w:sdt>
        <w:sdtPr>
          <w:id w:val="-378245875"/>
          <w14:checkbox>
            <w14:checked w14:val="1"/>
            <w14:checkedState w14:val="2612" w14:font="MS Gothic"/>
            <w14:uncheckedState w14:val="2610" w14:font="MS Gothic"/>
          </w14:checkbox>
        </w:sdtPr>
        <w:sdtContent>
          <w:r w:rsidR="00DB5D46">
            <w:rPr>
              <w:rFonts w:ascii="MS Gothic" w:eastAsia="MS Gothic" w:hAnsi="MS Gothic" w:hint="eastAsia"/>
            </w:rPr>
            <w:t>☒</w:t>
          </w:r>
        </w:sdtContent>
      </w:sdt>
      <w:r w:rsidR="00DB5D46">
        <w:t xml:space="preserve"> Einladungsschreiben</w:t>
      </w:r>
      <w:r w:rsidR="00DB5D46" w:rsidRPr="0025731B">
        <w:t xml:space="preserve"> (V 9908)</w:t>
      </w:r>
    </w:p>
    <w:p w14:paraId="612FC4D3" w14:textId="77777777" w:rsidR="00DB5D46" w:rsidRPr="0025731B" w:rsidRDefault="00000000" w:rsidP="00DB5D46">
      <w:sdt>
        <w:sdtPr>
          <w:id w:val="-767463718"/>
          <w14:checkbox>
            <w14:checked w14:val="1"/>
            <w14:checkedState w14:val="2612" w14:font="MS Gothic"/>
            <w14:uncheckedState w14:val="2610" w14:font="MS Gothic"/>
          </w14:checkbox>
        </w:sdtPr>
        <w:sdtContent>
          <w:r w:rsidR="00DB5D46">
            <w:rPr>
              <w:rFonts w:ascii="MS Gothic" w:eastAsia="MS Gothic" w:hAnsi="MS Gothic" w:hint="eastAsia"/>
            </w:rPr>
            <w:t>☒</w:t>
          </w:r>
        </w:sdtContent>
      </w:sdt>
      <w:r w:rsidR="00DB5D46">
        <w:t xml:space="preserve"> </w:t>
      </w:r>
      <w:r w:rsidR="00DB5D46" w:rsidRPr="0025731B">
        <w:t>Röntgenaufnahmen, Befunde</w:t>
      </w:r>
    </w:p>
    <w:p w14:paraId="009EC226" w14:textId="77777777" w:rsidR="00DB5D46" w:rsidRPr="0025731B" w:rsidRDefault="00000000" w:rsidP="00DB5D46">
      <w:sdt>
        <w:sdtPr>
          <w:id w:val="-374850537"/>
          <w14:checkbox>
            <w14:checked w14:val="0"/>
            <w14:checkedState w14:val="2612" w14:font="MS Gothic"/>
            <w14:uncheckedState w14:val="2610" w14:font="MS Gothic"/>
          </w14:checkbox>
        </w:sdtPr>
        <w:sdtContent>
          <w:r w:rsidR="00DB5D46">
            <w:rPr>
              <w:rFonts w:ascii="MS Gothic" w:eastAsia="MS Gothic" w:hAnsi="MS Gothic" w:hint="eastAsia"/>
            </w:rPr>
            <w:t>☐</w:t>
          </w:r>
        </w:sdtContent>
      </w:sdt>
      <w:r w:rsidR="00DB5D46">
        <w:t xml:space="preserve"> </w:t>
      </w:r>
      <w:r w:rsidR="00DB5D46" w:rsidRPr="0025731B">
        <w:t>CT-Aufnahmen, Befunde</w:t>
      </w:r>
    </w:p>
    <w:p w14:paraId="658AEA11" w14:textId="77777777" w:rsidR="00DB5D46" w:rsidRPr="00347967" w:rsidRDefault="00000000" w:rsidP="00DB5D46">
      <w:sdt>
        <w:sdtPr>
          <w:id w:val="-1562398279"/>
          <w14:checkbox>
            <w14:checked w14:val="0"/>
            <w14:checkedState w14:val="2612" w14:font="MS Gothic"/>
            <w14:uncheckedState w14:val="2610" w14:font="MS Gothic"/>
          </w14:checkbox>
        </w:sdtPr>
        <w:sdtContent>
          <w:r w:rsidR="00DB5D46">
            <w:rPr>
              <w:rFonts w:ascii="MS Gothic" w:eastAsia="MS Gothic" w:hAnsi="MS Gothic" w:hint="eastAsia"/>
            </w:rPr>
            <w:t>☐</w:t>
          </w:r>
        </w:sdtContent>
      </w:sdt>
      <w:r w:rsidR="00DB5D46">
        <w:t xml:space="preserve"> </w:t>
      </w:r>
      <w:r w:rsidR="00DB5D46" w:rsidRPr="0025731B">
        <w:t>Aktenauszug (</w:t>
      </w:r>
      <w:proofErr w:type="spellStart"/>
      <w:r w:rsidR="00DB5D46" w:rsidRPr="0025731B">
        <w:t>Bl</w:t>
      </w:r>
      <w:proofErr w:type="spellEnd"/>
      <w:r w:rsidR="00DB5D46" w:rsidRPr="0025731B">
        <w:t>.</w:t>
      </w:r>
      <w:r w:rsidR="00DB5D46">
        <w:t xml:space="preserve"> </w:t>
      </w:r>
      <w:sdt>
        <w:sdtPr>
          <w:id w:val="1972244817"/>
          <w:placeholder>
            <w:docPart w:val="98FCFEFE383B4A6F9A6B5939A0555EC2"/>
          </w:placeholder>
          <w:showingPlcHdr/>
        </w:sdtPr>
        <w:sdtContent>
          <w:r w:rsidR="00DB5D46">
            <w:rPr>
              <w:rStyle w:val="Platzhaltertext"/>
              <w:rFonts w:cs="Arial"/>
              <w:vanish/>
              <w:color w:val="FF0000"/>
            </w:rPr>
            <w:t>[</w:t>
          </w:r>
          <w:r w:rsidR="00DB5D46">
            <w:rPr>
              <w:rStyle w:val="Platzhaltertext"/>
              <w:vanish/>
              <w:color w:val="FF0000"/>
            </w:rPr>
            <w:t>…</w:t>
          </w:r>
          <w:r w:rsidR="00DB5D46">
            <w:rPr>
              <w:rStyle w:val="Platzhaltertext"/>
              <w:rFonts w:cs="Arial"/>
              <w:vanish/>
              <w:color w:val="FF0000"/>
            </w:rPr>
            <w:t>]</w:t>
          </w:r>
        </w:sdtContent>
      </w:sdt>
      <w:r w:rsidR="00DB5D46" w:rsidRPr="0025731B">
        <w:t>)</w:t>
      </w:r>
    </w:p>
    <w:p w14:paraId="04D91104" w14:textId="77777777" w:rsidR="006F4286" w:rsidRDefault="006F4286">
      <w:r>
        <w:br w:type="page"/>
      </w:r>
    </w:p>
    <w:tbl>
      <w:tblPr>
        <w:tblW w:w="9980" w:type="dxa"/>
        <w:tblLayout w:type="fixed"/>
        <w:tblCellMar>
          <w:left w:w="71" w:type="dxa"/>
          <w:right w:w="71" w:type="dxa"/>
        </w:tblCellMar>
        <w:tblLook w:val="0000" w:firstRow="0" w:lastRow="0" w:firstColumn="0" w:lastColumn="0" w:noHBand="0" w:noVBand="0"/>
      </w:tblPr>
      <w:tblGrid>
        <w:gridCol w:w="3005"/>
        <w:gridCol w:w="851"/>
        <w:gridCol w:w="680"/>
        <w:gridCol w:w="57"/>
        <w:gridCol w:w="510"/>
        <w:gridCol w:w="4877"/>
      </w:tblGrid>
      <w:tr w:rsidR="006F4286" w:rsidRPr="006F4286" w14:paraId="54C61B54" w14:textId="77777777" w:rsidTr="00CD1881">
        <w:trPr>
          <w:trHeight w:hRule="exact" w:val="2160"/>
        </w:trPr>
        <w:tc>
          <w:tcPr>
            <w:tcW w:w="9980" w:type="dxa"/>
            <w:gridSpan w:val="6"/>
          </w:tcPr>
          <w:p w14:paraId="4A19A46F" w14:textId="77777777" w:rsidR="006F4286" w:rsidRPr="006F4286" w:rsidRDefault="006F4286" w:rsidP="006F4286">
            <w:pPr>
              <w:suppressAutoHyphens/>
            </w:pPr>
          </w:p>
        </w:tc>
      </w:tr>
      <w:tr w:rsidR="006F4286" w:rsidRPr="006F4286" w14:paraId="70B50AA1" w14:textId="77777777" w:rsidTr="00CD1881">
        <w:tblPrEx>
          <w:tblCellMar>
            <w:left w:w="70" w:type="dxa"/>
            <w:right w:w="70" w:type="dxa"/>
          </w:tblCellMar>
        </w:tblPrEx>
        <w:trPr>
          <w:trHeight w:val="3600"/>
        </w:trPr>
        <w:tc>
          <w:tcPr>
            <w:tcW w:w="9980" w:type="dxa"/>
            <w:gridSpan w:val="6"/>
          </w:tcPr>
          <w:p w14:paraId="4F1339A9" w14:textId="77777777" w:rsidR="006F4286" w:rsidRPr="006F4286" w:rsidRDefault="006F4286" w:rsidP="006F4286">
            <w:pPr>
              <w:suppressAutoHyphens/>
            </w:pPr>
            <w:r w:rsidRPr="006F4286">
              <w:t>Bitte zurücksenden an</w:t>
            </w:r>
          </w:p>
          <w:sdt>
            <w:sdtPr>
              <w:id w:val="-1728214001"/>
              <w:placeholder>
                <w:docPart w:val="1B096B50B2F74799BF11776CCDFDAE9E"/>
              </w:placeholder>
              <w:showingPlcHdr/>
            </w:sdtPr>
            <w:sdtContent>
              <w:p w14:paraId="2F97E18F" w14:textId="77777777" w:rsidR="006F4286" w:rsidRPr="006F4286" w:rsidRDefault="006F4286" w:rsidP="006F4286">
                <w:pPr>
                  <w:suppressAutoHyphens/>
                </w:pPr>
                <w:r w:rsidRPr="006F4286">
                  <w:rPr>
                    <w:vanish/>
                    <w:color w:val="FF0000"/>
                  </w:rPr>
                  <w:t>Adresse UV-Träger</w:t>
                </w:r>
              </w:p>
            </w:sdtContent>
          </w:sdt>
        </w:tc>
      </w:tr>
      <w:tr w:rsidR="006F4286" w:rsidRPr="006F4286" w14:paraId="6132936F" w14:textId="77777777" w:rsidTr="00CD1881">
        <w:trPr>
          <w:trHeight w:hRule="exact" w:val="1200"/>
        </w:trPr>
        <w:tc>
          <w:tcPr>
            <w:tcW w:w="4536" w:type="dxa"/>
            <w:gridSpan w:val="3"/>
          </w:tcPr>
          <w:p w14:paraId="6C65C0F7" w14:textId="77777777" w:rsidR="006F4286" w:rsidRPr="006F4286" w:rsidRDefault="006F4286" w:rsidP="006F4286">
            <w:pPr>
              <w:suppressAutoHyphens/>
            </w:pPr>
            <w:r w:rsidRPr="006F4286">
              <w:t xml:space="preserve">Az.: </w:t>
            </w:r>
            <w:sdt>
              <w:sdtPr>
                <w:id w:val="250316925"/>
                <w:placeholder>
                  <w:docPart w:val="06DEC0E7AA534856840FE993E0EC462E"/>
                </w:placeholder>
              </w:sdtPr>
              <w:sdtContent>
                <w:sdt>
                  <w:sdtPr>
                    <w:rPr>
                      <w:szCs w:val="22"/>
                    </w:rPr>
                    <w:alias w:val="Az"/>
                    <w:tag w:val=""/>
                    <w:id w:val="-2067870356"/>
                    <w:placeholder>
                      <w:docPart w:val="171A0FFF16E143E597784009DE1C6979"/>
                    </w:placeholder>
                    <w:showingPlcHdr/>
                    <w:dataBinding w:prefixMappings="xmlns:ns0='http://schemas.microsoft.com/office/2006/coverPageProps' " w:xpath="/ns0:CoverPageProperties[1]/ns0:Abstract[1]" w:storeItemID="{55AF091B-3C7A-41E3-B477-F2FDAA23CFDA}"/>
                    <w:text/>
                  </w:sdtPr>
                  <w:sdtContent>
                    <w:r w:rsidRPr="006F4286">
                      <w:rPr>
                        <w:rFonts w:cs="Arial"/>
                        <w:color w:val="FF0000"/>
                      </w:rPr>
                      <w:t>[</w:t>
                    </w:r>
                    <w:r w:rsidRPr="006F4286">
                      <w:rPr>
                        <w:color w:val="FF0000"/>
                      </w:rPr>
                      <w:t>…</w:t>
                    </w:r>
                    <w:r w:rsidRPr="006F4286">
                      <w:rPr>
                        <w:rFonts w:cs="Arial"/>
                        <w:color w:val="FF0000"/>
                      </w:rPr>
                      <w:t>]</w:t>
                    </w:r>
                  </w:sdtContent>
                </w:sdt>
              </w:sdtContent>
            </w:sdt>
          </w:p>
        </w:tc>
        <w:tc>
          <w:tcPr>
            <w:tcW w:w="5444" w:type="dxa"/>
            <w:gridSpan w:val="3"/>
          </w:tcPr>
          <w:p w14:paraId="16A8B4F3" w14:textId="77777777" w:rsidR="006F4286" w:rsidRPr="006F4286" w:rsidRDefault="006F4286" w:rsidP="006F4286">
            <w:pPr>
              <w:suppressAutoHyphens/>
            </w:pPr>
            <w:r w:rsidRPr="006F4286">
              <w:t xml:space="preserve">Name: </w:t>
            </w:r>
            <w:sdt>
              <w:sdtPr>
                <w:id w:val="-2021149276"/>
                <w:placeholder>
                  <w:docPart w:val="165BC69AB161415E9B57649037F8F0AE"/>
                </w:placeholder>
              </w:sdtPr>
              <w:sdtContent>
                <w:sdt>
                  <w:sdtPr>
                    <w:rPr>
                      <w:szCs w:val="22"/>
                    </w:rPr>
                    <w:alias w:val="Name"/>
                    <w:tag w:val=""/>
                    <w:id w:val="-1365747923"/>
                    <w:placeholder>
                      <w:docPart w:val="63B4B280854A4267967532DF52F0E604"/>
                    </w:placeholder>
                    <w:showingPlcHdr/>
                    <w:dataBinding w:prefixMappings="xmlns:ns0='http://purl.org/dc/elements/1.1/' xmlns:ns1='http://schemas.openxmlformats.org/package/2006/metadata/core-properties' " w:xpath="/ns1:coreProperties[1]/ns0:description[1]" w:storeItemID="{6C3C8BC8-F283-45AE-878A-BAB7291924A1}"/>
                    <w:text w:multiLine="1"/>
                  </w:sdtPr>
                  <w:sdtContent>
                    <w:r w:rsidRPr="006F4286">
                      <w:rPr>
                        <w:rFonts w:cs="Arial"/>
                        <w:color w:val="FF0000"/>
                      </w:rPr>
                      <w:t>[</w:t>
                    </w:r>
                    <w:r w:rsidRPr="006F4286">
                      <w:rPr>
                        <w:color w:val="FF0000"/>
                      </w:rPr>
                      <w:t>…</w:t>
                    </w:r>
                    <w:r w:rsidRPr="006F4286">
                      <w:rPr>
                        <w:rFonts w:cs="Arial"/>
                        <w:color w:val="FF0000"/>
                      </w:rPr>
                      <w:t>]</w:t>
                    </w:r>
                  </w:sdtContent>
                </w:sdt>
              </w:sdtContent>
            </w:sdt>
          </w:p>
        </w:tc>
      </w:tr>
      <w:tr w:rsidR="006F4286" w:rsidRPr="006F4286" w14:paraId="6BB3A275" w14:textId="77777777" w:rsidTr="00CD1881">
        <w:tblPrEx>
          <w:tblCellMar>
            <w:left w:w="70" w:type="dxa"/>
            <w:right w:w="70" w:type="dxa"/>
          </w:tblCellMar>
        </w:tblPrEx>
        <w:tc>
          <w:tcPr>
            <w:tcW w:w="9980" w:type="dxa"/>
            <w:gridSpan w:val="6"/>
          </w:tcPr>
          <w:p w14:paraId="6C4EFC43" w14:textId="77777777" w:rsidR="006F4286" w:rsidRPr="006F4286" w:rsidRDefault="006F4286" w:rsidP="006F4286">
            <w:pPr>
              <w:suppressAutoHyphens/>
            </w:pPr>
            <w:r w:rsidRPr="006F4286">
              <w:t>Ihr Gutachtenauftrag</w:t>
            </w:r>
          </w:p>
          <w:p w14:paraId="2D30889B" w14:textId="77777777" w:rsidR="006F4286" w:rsidRPr="006F4286" w:rsidRDefault="006F4286" w:rsidP="006F4286">
            <w:pPr>
              <w:suppressAutoHyphens/>
            </w:pPr>
          </w:p>
          <w:p w14:paraId="39F57C4C" w14:textId="77777777" w:rsidR="006F4286" w:rsidRPr="006F4286" w:rsidRDefault="006F4286" w:rsidP="006F4286">
            <w:pPr>
              <w:suppressAutoHyphens/>
            </w:pPr>
          </w:p>
          <w:p w14:paraId="19AE4F38" w14:textId="77777777" w:rsidR="006F4286" w:rsidRPr="006F4286" w:rsidRDefault="006F4286" w:rsidP="006F4286">
            <w:pPr>
              <w:suppressAutoHyphens/>
            </w:pPr>
            <w:r w:rsidRPr="006F4286">
              <w:t>Sehr geehrte Damen und Herren,</w:t>
            </w:r>
          </w:p>
          <w:p w14:paraId="4F21E87E" w14:textId="77777777" w:rsidR="006F4286" w:rsidRPr="006F4286" w:rsidRDefault="006F4286" w:rsidP="006F4286">
            <w:pPr>
              <w:suppressAutoHyphens/>
            </w:pPr>
          </w:p>
          <w:p w14:paraId="62E0F8BF" w14:textId="77777777" w:rsidR="006F4286" w:rsidRPr="006F4286" w:rsidRDefault="006F4286" w:rsidP="006F4286">
            <w:pPr>
              <w:suppressAutoHyphens/>
            </w:pPr>
            <w:r w:rsidRPr="006F4286">
              <w:t>die Unterlagen zur Durchführung der Begutachtung habe ich erhalten.</w:t>
            </w:r>
          </w:p>
        </w:tc>
      </w:tr>
      <w:tr w:rsidR="006F4286" w:rsidRPr="006F4286" w14:paraId="761DB3EA" w14:textId="77777777" w:rsidTr="00CD1881">
        <w:tc>
          <w:tcPr>
            <w:tcW w:w="3005" w:type="dxa"/>
          </w:tcPr>
          <w:p w14:paraId="656C51FF" w14:textId="77777777" w:rsidR="006F4286" w:rsidRPr="006F4286" w:rsidRDefault="006F4286" w:rsidP="006F4286">
            <w:pPr>
              <w:suppressAutoHyphens/>
              <w:spacing w:before="240"/>
            </w:pPr>
            <w:r w:rsidRPr="006F4286">
              <w:t>Die Untersuchung erfolgt am</w:t>
            </w:r>
          </w:p>
        </w:tc>
        <w:sdt>
          <w:sdtPr>
            <w:id w:val="1712842985"/>
            <w:placeholder>
              <w:docPart w:val="D1DD6382B5404E188B5CE9805A2BB69C"/>
            </w:placeholder>
            <w:showingPlcHdr/>
            <w:date>
              <w:dateFormat w:val="dd.MM.yyyy"/>
              <w:lid w:val="de-DE"/>
              <w:storeMappedDataAs w:val="dateTime"/>
              <w:calendar w:val="gregorian"/>
            </w:date>
          </w:sdtPr>
          <w:sdtContent>
            <w:tc>
              <w:tcPr>
                <w:tcW w:w="1588" w:type="dxa"/>
                <w:gridSpan w:val="3"/>
                <w:tcBorders>
                  <w:bottom w:val="single" w:sz="6" w:space="0" w:color="auto"/>
                </w:tcBorders>
              </w:tcPr>
              <w:p w14:paraId="07928845" w14:textId="77777777" w:rsidR="006F4286" w:rsidRPr="006F4286" w:rsidRDefault="006F4286" w:rsidP="006F4286">
                <w:pPr>
                  <w:suppressAutoHyphens/>
                  <w:spacing w:before="240"/>
                </w:pPr>
                <w:r w:rsidRPr="006F4286">
                  <w:rPr>
                    <w:rFonts w:cs="Arial"/>
                    <w:vanish/>
                    <w:color w:val="FF0000"/>
                  </w:rPr>
                  <w:t>[</w:t>
                </w:r>
                <w:r w:rsidRPr="006F4286">
                  <w:rPr>
                    <w:vanish/>
                    <w:color w:val="FF0000"/>
                  </w:rPr>
                  <w:t>…</w:t>
                </w:r>
                <w:r w:rsidRPr="006F4286">
                  <w:rPr>
                    <w:rFonts w:cs="Arial"/>
                    <w:vanish/>
                    <w:color w:val="FF0000"/>
                  </w:rPr>
                  <w:t>]</w:t>
                </w:r>
              </w:p>
            </w:tc>
          </w:sdtContent>
        </w:sdt>
        <w:tc>
          <w:tcPr>
            <w:tcW w:w="5387" w:type="dxa"/>
            <w:gridSpan w:val="2"/>
          </w:tcPr>
          <w:p w14:paraId="1B82705F" w14:textId="77777777" w:rsidR="006F4286" w:rsidRPr="006F4286" w:rsidRDefault="006F4286" w:rsidP="006F4286">
            <w:pPr>
              <w:suppressAutoHyphens/>
              <w:spacing w:before="240"/>
            </w:pPr>
            <w:r w:rsidRPr="006F4286">
              <w:t>.</w:t>
            </w:r>
          </w:p>
        </w:tc>
      </w:tr>
      <w:tr w:rsidR="006F4286" w:rsidRPr="006F4286" w14:paraId="5621FA6F" w14:textId="77777777" w:rsidTr="00CD1881">
        <w:trPr>
          <w:cantSplit/>
        </w:trPr>
        <w:tc>
          <w:tcPr>
            <w:tcW w:w="9980" w:type="dxa"/>
            <w:gridSpan w:val="6"/>
          </w:tcPr>
          <w:p w14:paraId="6C8C1C2E" w14:textId="77777777" w:rsidR="006F4286" w:rsidRPr="006F4286" w:rsidRDefault="006F4286" w:rsidP="006F4286">
            <w:pPr>
              <w:suppressAutoHyphens/>
            </w:pPr>
          </w:p>
        </w:tc>
      </w:tr>
      <w:tr w:rsidR="006F4286" w:rsidRPr="006F4286" w14:paraId="13255F46" w14:textId="77777777" w:rsidTr="00CD1881">
        <w:trPr>
          <w:cantSplit/>
        </w:trPr>
        <w:tc>
          <w:tcPr>
            <w:tcW w:w="9980" w:type="dxa"/>
            <w:gridSpan w:val="6"/>
          </w:tcPr>
          <w:p w14:paraId="7091598D" w14:textId="77777777" w:rsidR="006F4286" w:rsidRPr="006F4286" w:rsidRDefault="006F4286" w:rsidP="006F4286">
            <w:pPr>
              <w:suppressAutoHyphens/>
              <w:spacing w:after="120"/>
            </w:pPr>
            <w:r w:rsidRPr="006F4286">
              <w:t>Ich möchte eine Rückmeldung zur Einschätzung der Qualität und Verwertbarkeit des Gutachtens.</w:t>
            </w:r>
          </w:p>
        </w:tc>
      </w:tr>
      <w:tr w:rsidR="006F4286" w:rsidRPr="006F4286" w14:paraId="6807F0FB" w14:textId="77777777" w:rsidTr="00CD1881">
        <w:trPr>
          <w:cantSplit/>
        </w:trPr>
        <w:tc>
          <w:tcPr>
            <w:tcW w:w="9980" w:type="dxa"/>
            <w:gridSpan w:val="6"/>
          </w:tcPr>
          <w:p w14:paraId="1BC4CD62" w14:textId="7F6A8D96" w:rsidR="006F4286" w:rsidRPr="006F4286" w:rsidRDefault="00000000" w:rsidP="006F4286">
            <w:pPr>
              <w:suppressAutoHyphens/>
            </w:pPr>
            <w:sdt>
              <w:sdtPr>
                <w:id w:val="134142024"/>
                <w14:checkbox>
                  <w14:checked w14:val="0"/>
                  <w14:checkedState w14:val="2612" w14:font="MS Gothic"/>
                  <w14:uncheckedState w14:val="2610" w14:font="MS Gothic"/>
                </w14:checkbox>
              </w:sdtPr>
              <w:sdtContent>
                <w:r w:rsidR="006F4286" w:rsidRPr="006F4286">
                  <w:rPr>
                    <w:rFonts w:ascii="Segoe UI Symbol" w:hAnsi="Segoe UI Symbol" w:cs="Segoe UI Symbol"/>
                  </w:rPr>
                  <w:t>☐</w:t>
                </w:r>
              </w:sdtContent>
            </w:sdt>
            <w:r w:rsidR="006F4286" w:rsidRPr="006F4286">
              <w:t xml:space="preserve"> Nein</w:t>
            </w:r>
            <w:r w:rsidR="006F4286" w:rsidRPr="006F4286">
              <w:tab/>
            </w:r>
            <w:r w:rsidR="006F4286">
              <w:tab/>
            </w:r>
            <w:sdt>
              <w:sdtPr>
                <w:id w:val="822244116"/>
                <w14:checkbox>
                  <w14:checked w14:val="0"/>
                  <w14:checkedState w14:val="2612" w14:font="MS Gothic"/>
                  <w14:uncheckedState w14:val="2610" w14:font="MS Gothic"/>
                </w14:checkbox>
              </w:sdtPr>
              <w:sdtContent>
                <w:r w:rsidR="006F4286">
                  <w:rPr>
                    <w:rFonts w:ascii="MS Gothic" w:eastAsia="MS Gothic" w:hAnsi="MS Gothic" w:hint="eastAsia"/>
                  </w:rPr>
                  <w:t>☐</w:t>
                </w:r>
              </w:sdtContent>
            </w:sdt>
            <w:r w:rsidR="006F4286" w:rsidRPr="006F4286">
              <w:t xml:space="preserve"> Ja</w:t>
            </w:r>
          </w:p>
        </w:tc>
      </w:tr>
      <w:tr w:rsidR="006F4286" w:rsidRPr="006F4286" w14:paraId="17248413" w14:textId="77777777" w:rsidTr="00CD1881">
        <w:trPr>
          <w:cantSplit/>
        </w:trPr>
        <w:tc>
          <w:tcPr>
            <w:tcW w:w="9980" w:type="dxa"/>
            <w:gridSpan w:val="6"/>
          </w:tcPr>
          <w:p w14:paraId="13B4B8DC" w14:textId="77777777" w:rsidR="006F4286" w:rsidRPr="006F4286" w:rsidRDefault="006F4286" w:rsidP="006F4286">
            <w:pPr>
              <w:suppressAutoHyphens/>
            </w:pPr>
          </w:p>
        </w:tc>
      </w:tr>
      <w:tr w:rsidR="006F4286" w:rsidRPr="006F4286" w14:paraId="216EF109" w14:textId="77777777" w:rsidTr="00CD1881">
        <w:trPr>
          <w:cantSplit/>
          <w:trHeight w:hRule="exact" w:val="1200"/>
        </w:trPr>
        <w:sdt>
          <w:sdtPr>
            <w:id w:val="-2063940655"/>
            <w:placeholder>
              <w:docPart w:val="6B312FABF15F4A4284B2F1F5198A661E"/>
            </w:placeholder>
            <w:showingPlcHdr/>
            <w:date>
              <w:dateFormat w:val="dd.MM.yyyy"/>
              <w:lid w:val="de-DE"/>
              <w:storeMappedDataAs w:val="dateTime"/>
              <w:calendar w:val="gregorian"/>
            </w:date>
          </w:sdtPr>
          <w:sdtContent>
            <w:tc>
              <w:tcPr>
                <w:tcW w:w="3856" w:type="dxa"/>
                <w:gridSpan w:val="2"/>
                <w:tcBorders>
                  <w:bottom w:val="single" w:sz="6" w:space="0" w:color="auto"/>
                </w:tcBorders>
                <w:vAlign w:val="bottom"/>
              </w:tcPr>
              <w:p w14:paraId="6EEB908F" w14:textId="77777777" w:rsidR="006F4286" w:rsidRPr="006F4286" w:rsidRDefault="006F4286" w:rsidP="006F4286">
                <w:pPr>
                  <w:suppressAutoHyphens/>
                </w:pPr>
                <w:r w:rsidRPr="006F4286">
                  <w:rPr>
                    <w:rFonts w:cs="Arial"/>
                    <w:vanish/>
                    <w:color w:val="FF0000"/>
                  </w:rPr>
                  <w:t>[</w:t>
                </w:r>
                <w:r w:rsidRPr="006F4286">
                  <w:rPr>
                    <w:vanish/>
                    <w:color w:val="FF0000"/>
                  </w:rPr>
                  <w:t>…</w:t>
                </w:r>
                <w:r w:rsidRPr="006F4286">
                  <w:rPr>
                    <w:rFonts w:cs="Arial"/>
                    <w:vanish/>
                    <w:color w:val="FF0000"/>
                  </w:rPr>
                  <w:t>]</w:t>
                </w:r>
              </w:p>
            </w:tc>
          </w:sdtContent>
        </w:sdt>
        <w:tc>
          <w:tcPr>
            <w:tcW w:w="1247" w:type="dxa"/>
            <w:gridSpan w:val="3"/>
          </w:tcPr>
          <w:p w14:paraId="5E15BEF9" w14:textId="77777777" w:rsidR="006F4286" w:rsidRPr="006F4286" w:rsidRDefault="006F4286" w:rsidP="006F4286">
            <w:pPr>
              <w:suppressAutoHyphens/>
            </w:pPr>
          </w:p>
        </w:tc>
        <w:sdt>
          <w:sdtPr>
            <w:id w:val="1913429796"/>
            <w:placeholder>
              <w:docPart w:val="632DE4351E924367A4D58A7E19F0E8B8"/>
            </w:placeholder>
            <w:showingPlcHdr/>
          </w:sdtPr>
          <w:sdtContent>
            <w:tc>
              <w:tcPr>
                <w:tcW w:w="4877" w:type="dxa"/>
                <w:tcBorders>
                  <w:bottom w:val="single" w:sz="6" w:space="0" w:color="auto"/>
                </w:tcBorders>
              </w:tcPr>
              <w:p w14:paraId="034C4E92" w14:textId="77777777" w:rsidR="006F4286" w:rsidRPr="006F4286" w:rsidRDefault="006F4286" w:rsidP="006F4286">
                <w:pPr>
                  <w:suppressAutoHyphens/>
                </w:pPr>
                <w:r w:rsidRPr="006F4286">
                  <w:rPr>
                    <w:rFonts w:cs="Arial"/>
                    <w:vanish/>
                    <w:color w:val="FF0000"/>
                  </w:rPr>
                  <w:t>[</w:t>
                </w:r>
                <w:r w:rsidRPr="006F4286">
                  <w:rPr>
                    <w:vanish/>
                    <w:color w:val="FF0000"/>
                  </w:rPr>
                  <w:t>…</w:t>
                </w:r>
                <w:r w:rsidRPr="006F4286">
                  <w:rPr>
                    <w:rFonts w:cs="Arial"/>
                    <w:vanish/>
                    <w:color w:val="FF0000"/>
                  </w:rPr>
                  <w:t>]</w:t>
                </w:r>
              </w:p>
            </w:tc>
          </w:sdtContent>
        </w:sdt>
      </w:tr>
      <w:tr w:rsidR="006F4286" w:rsidRPr="006F4286" w14:paraId="7DD70E25" w14:textId="77777777" w:rsidTr="00CD1881">
        <w:trPr>
          <w:cantSplit/>
        </w:trPr>
        <w:tc>
          <w:tcPr>
            <w:tcW w:w="3856" w:type="dxa"/>
            <w:gridSpan w:val="2"/>
          </w:tcPr>
          <w:p w14:paraId="3821B060" w14:textId="77777777" w:rsidR="006F4286" w:rsidRPr="006F4286" w:rsidRDefault="006F4286" w:rsidP="006F4286">
            <w:pPr>
              <w:suppressAutoHyphens/>
              <w:jc w:val="center"/>
            </w:pPr>
            <w:r w:rsidRPr="006F4286">
              <w:t>(Datum)</w:t>
            </w:r>
          </w:p>
        </w:tc>
        <w:tc>
          <w:tcPr>
            <w:tcW w:w="1247" w:type="dxa"/>
            <w:gridSpan w:val="3"/>
          </w:tcPr>
          <w:p w14:paraId="7F783600" w14:textId="77777777" w:rsidR="006F4286" w:rsidRPr="006F4286" w:rsidRDefault="006F4286" w:rsidP="006F4286">
            <w:pPr>
              <w:suppressAutoHyphens/>
            </w:pPr>
          </w:p>
        </w:tc>
        <w:tc>
          <w:tcPr>
            <w:tcW w:w="4877" w:type="dxa"/>
          </w:tcPr>
          <w:p w14:paraId="41BCAA1E" w14:textId="77777777" w:rsidR="006F4286" w:rsidRPr="006F4286" w:rsidRDefault="006F4286" w:rsidP="006F4286">
            <w:pPr>
              <w:suppressAutoHyphens/>
              <w:jc w:val="center"/>
            </w:pPr>
            <w:r w:rsidRPr="006F4286">
              <w:t>(Unterschrift)</w:t>
            </w:r>
          </w:p>
        </w:tc>
      </w:tr>
    </w:tbl>
    <w:p w14:paraId="4249D43A" w14:textId="21ABEE15" w:rsidR="00E17FC8" w:rsidRDefault="00E17FC8">
      <w:pPr>
        <w:pStyle w:val="Kopfzeile"/>
      </w:pPr>
    </w:p>
    <w:sectPr w:rsidR="00E17FC8">
      <w:headerReference w:type="default" r:id="rId13"/>
      <w:footerReference w:type="default" r:id="rId14"/>
      <w:type w:val="continuous"/>
      <w:pgSz w:w="11906" w:h="16838" w:code="9"/>
      <w:pgMar w:top="1134" w:right="680" w:bottom="737" w:left="1361" w:header="567" w:footer="45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875217" w14:textId="77777777" w:rsidR="000F2E7C" w:rsidRDefault="000F2E7C">
      <w:r>
        <w:separator/>
      </w:r>
    </w:p>
  </w:endnote>
  <w:endnote w:type="continuationSeparator" w:id="0">
    <w:p w14:paraId="510AE00E" w14:textId="77777777" w:rsidR="000F2E7C" w:rsidRDefault="000F2E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64D80F" w14:textId="77777777" w:rsidR="00A4337F" w:rsidRDefault="004D2A70">
    <w:pPr>
      <w:pStyle w:val="Fuzeile"/>
      <w:tabs>
        <w:tab w:val="right" w:pos="9498"/>
      </w:tabs>
      <w:spacing w:before="80"/>
    </w:pPr>
    <w:fldSimple w:instr=" TITLE \* MERGEFORMAT ">
      <w:r>
        <w:t>Gutachtenauftrag BK 1315/4301/4302</w:t>
      </w:r>
    </w:fldSimple>
    <w:r w:rsidR="00A4337F">
      <w:t xml:space="preserve">  </w:t>
    </w:r>
    <w:fldSimple w:instr=" SUBJECT  \* MERGEFORMAT ">
      <w:r>
        <w:t>0217</w:t>
      </w:r>
    </w:fldSimple>
    <w:r w:rsidR="00A4337F">
      <w:t xml:space="preserve">  </w:t>
    </w:r>
    <w:r w:rsidR="00A4337F">
      <w:fldChar w:fldCharType="begin"/>
    </w:r>
    <w:r w:rsidR="00A4337F">
      <w:instrText xml:space="preserve"> COMMENTS  \* MERGEFORMAT </w:instrText>
    </w:r>
    <w:r w:rsidR="00A4337F">
      <w:fldChar w:fldCharType="end"/>
    </w:r>
    <w:r w:rsidR="00A4337F">
      <w:tab/>
    </w:r>
    <w:r w:rsidR="00A4337F">
      <w:fldChar w:fldCharType="begin"/>
    </w:r>
    <w:r w:rsidR="00A4337F">
      <w:instrText xml:space="preserve">IF </w:instrText>
    </w:r>
    <w:r w:rsidR="00A4337F">
      <w:fldChar w:fldCharType="begin"/>
    </w:r>
    <w:r w:rsidR="00A4337F">
      <w:instrText>=</w:instrText>
    </w:r>
    <w:r w:rsidR="00A4337F">
      <w:fldChar w:fldCharType="begin"/>
    </w:r>
    <w:r w:rsidR="00A4337F">
      <w:instrText>NUMPAGES</w:instrText>
    </w:r>
    <w:r w:rsidR="00A4337F">
      <w:fldChar w:fldCharType="separate"/>
    </w:r>
    <w:r>
      <w:rPr>
        <w:noProof/>
      </w:rPr>
      <w:instrText>5</w:instrText>
    </w:r>
    <w:r w:rsidR="00A4337F">
      <w:fldChar w:fldCharType="end"/>
    </w:r>
    <w:r w:rsidR="00A4337F">
      <w:instrText xml:space="preserve"> - </w:instrText>
    </w:r>
    <w:r w:rsidR="00A4337F">
      <w:fldChar w:fldCharType="begin"/>
    </w:r>
    <w:r w:rsidR="00A4337F">
      <w:instrText>PAGE</w:instrText>
    </w:r>
    <w:r w:rsidR="00A4337F">
      <w:fldChar w:fldCharType="separate"/>
    </w:r>
    <w:r>
      <w:rPr>
        <w:noProof/>
      </w:rPr>
      <w:instrText>5</w:instrText>
    </w:r>
    <w:r w:rsidR="00A4337F">
      <w:fldChar w:fldCharType="end"/>
    </w:r>
    <w:r w:rsidR="00A4337F">
      <w:instrText xml:space="preserve"> </w:instrText>
    </w:r>
    <w:r w:rsidR="00A4337F">
      <w:fldChar w:fldCharType="separate"/>
    </w:r>
    <w:r>
      <w:rPr>
        <w:noProof/>
      </w:rPr>
      <w:instrText>0</w:instrText>
    </w:r>
    <w:r w:rsidR="00A4337F">
      <w:fldChar w:fldCharType="end"/>
    </w:r>
    <w:r w:rsidR="00A4337F">
      <w:instrText xml:space="preserve"> &gt; 0 "..."</w:instrText>
    </w:r>
    <w:r w:rsidR="00A4337F">
      <w:rPr>
        <w:noProof/>
      </w:rPr>
      <w:instrText>...</w:instrText>
    </w:r>
    <w:r w:rsidR="00A4337F">
      <w:fldChar w:fldCharType="separate"/>
    </w:r>
    <w:r>
      <w:rPr>
        <w:noProof/>
      </w:rPr>
      <w:t>...</w:t>
    </w:r>
    <w:r w:rsidR="00A4337F">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70" w:type="dxa"/>
        <w:right w:w="70" w:type="dxa"/>
      </w:tblCellMar>
      <w:tblLook w:val="0000" w:firstRow="0" w:lastRow="0" w:firstColumn="0" w:lastColumn="0" w:noHBand="0" w:noVBand="0"/>
    </w:tblPr>
    <w:tblGrid>
      <w:gridCol w:w="9979"/>
    </w:tblGrid>
    <w:tr w:rsidR="00A4337F" w14:paraId="42937E88" w14:textId="77777777">
      <w:trPr>
        <w:trHeight w:hRule="exact" w:val="1134"/>
      </w:trPr>
      <w:tc>
        <w:tcPr>
          <w:tcW w:w="9979" w:type="dxa"/>
        </w:tcPr>
        <w:p w14:paraId="6AD32DDE" w14:textId="55D29C82" w:rsidR="00A4337F" w:rsidRPr="00C706F5" w:rsidRDefault="00A4337F" w:rsidP="00FC4FA3">
          <w:pPr>
            <w:pStyle w:val="10pt"/>
          </w:pPr>
          <w:r w:rsidRPr="00C706F5">
            <w:fldChar w:fldCharType="begin"/>
          </w:r>
          <w:r w:rsidRPr="00C706F5">
            <w:instrText xml:space="preserve">IF </w:instrText>
          </w:r>
          <w:r w:rsidRPr="00C706F5">
            <w:fldChar w:fldCharType="begin"/>
          </w:r>
          <w:r w:rsidRPr="00C706F5">
            <w:instrText>=</w:instrText>
          </w:r>
          <w:r w:rsidRPr="00C706F5">
            <w:fldChar w:fldCharType="begin"/>
          </w:r>
          <w:r w:rsidRPr="00C706F5">
            <w:instrText>NUMPAGES</w:instrText>
          </w:r>
          <w:r w:rsidRPr="00C706F5">
            <w:fldChar w:fldCharType="separate"/>
          </w:r>
          <w:r w:rsidR="00BE0B95">
            <w:rPr>
              <w:noProof/>
            </w:rPr>
            <w:instrText>6</w:instrText>
          </w:r>
          <w:r w:rsidRPr="00C706F5">
            <w:fldChar w:fldCharType="end"/>
          </w:r>
          <w:r w:rsidRPr="00C706F5">
            <w:instrText xml:space="preserve"> - </w:instrText>
          </w:r>
          <w:r w:rsidRPr="00C706F5">
            <w:fldChar w:fldCharType="begin"/>
          </w:r>
          <w:r w:rsidRPr="00C706F5">
            <w:instrText>PAGE</w:instrText>
          </w:r>
          <w:r w:rsidRPr="00C706F5">
            <w:fldChar w:fldCharType="separate"/>
          </w:r>
          <w:r w:rsidR="00BE0B95">
            <w:rPr>
              <w:noProof/>
            </w:rPr>
            <w:instrText>1</w:instrText>
          </w:r>
          <w:r w:rsidRPr="00C706F5">
            <w:fldChar w:fldCharType="end"/>
          </w:r>
          <w:r w:rsidRPr="00C706F5">
            <w:instrText xml:space="preserve"> </w:instrText>
          </w:r>
          <w:r w:rsidRPr="00C706F5">
            <w:fldChar w:fldCharType="separate"/>
          </w:r>
          <w:r w:rsidR="00BE0B95">
            <w:rPr>
              <w:noProof/>
            </w:rPr>
            <w:instrText>5</w:instrText>
          </w:r>
          <w:r w:rsidRPr="00C706F5">
            <w:fldChar w:fldCharType="end"/>
          </w:r>
          <w:r w:rsidRPr="00C706F5">
            <w:instrText xml:space="preserve"> &gt; 0 "..."</w:instrText>
          </w:r>
          <w:r w:rsidRPr="00C706F5">
            <w:fldChar w:fldCharType="separate"/>
          </w:r>
          <w:r w:rsidR="00BE0B95" w:rsidRPr="00C706F5">
            <w:rPr>
              <w:noProof/>
            </w:rPr>
            <w:t>...</w:t>
          </w:r>
          <w:r w:rsidRPr="00C706F5">
            <w:fldChar w:fldCharType="end"/>
          </w:r>
        </w:p>
      </w:tc>
    </w:tr>
  </w:tbl>
  <w:p w14:paraId="2F69FC00" w14:textId="29652069" w:rsidR="00A4337F" w:rsidRDefault="00A4337F">
    <w:pPr>
      <w:pStyle w:val="Fuzeile"/>
      <w:rPr>
        <w:sz w:val="8"/>
      </w:rPr>
    </w:pPr>
    <w:r w:rsidRPr="00FC4FA3">
      <w:rPr>
        <w:rStyle w:val="Kurzbezeichnung"/>
      </w:rPr>
      <w:fldChar w:fldCharType="begin"/>
    </w:r>
    <w:r w:rsidRPr="00FC4FA3">
      <w:rPr>
        <w:rStyle w:val="Kurzbezeichnung"/>
      </w:rPr>
      <w:instrText xml:space="preserve"> DOCPROPERTY "Formtext" \* MERGEFORMAT </w:instrText>
    </w:r>
    <w:r w:rsidRPr="00FC4FA3">
      <w:rPr>
        <w:rStyle w:val="Kurzbezeichnung"/>
      </w:rPr>
      <w:fldChar w:fldCharType="separate"/>
    </w:r>
    <w:r w:rsidR="00BE0B95">
      <w:rPr>
        <w:rStyle w:val="Kurzbezeichnung"/>
      </w:rPr>
      <w:t>A 6202-1315/4301/4302</w:t>
    </w:r>
    <w:r w:rsidRPr="00FC4FA3">
      <w:rPr>
        <w:rStyle w:val="Kurzbezeichnung"/>
      </w:rPr>
      <w:fldChar w:fldCharType="end"/>
    </w:r>
    <w:r w:rsidRPr="00FC4FA3">
      <w:rPr>
        <w:rStyle w:val="Kurzbezeichnung"/>
      </w:rPr>
      <w:t xml:space="preserve"> </w:t>
    </w:r>
    <w:fldSimple w:instr=" DOCPROPERTY &quot;Stand&quot;  \* MERGEFORMAT ">
      <w:r w:rsidR="00BE0B95">
        <w:t>0726</w:t>
      </w:r>
    </w:fldSimple>
    <w:r>
      <w:t xml:space="preserve"> </w:t>
    </w:r>
    <w:fldSimple w:instr=" DOCPROPERTY &quot;Bezeichnung&quot;  \* MERGEFORMAT ">
      <w:r w:rsidR="00BE0B95">
        <w:t>Gutachtenauftrag BK 1315/4301/4302</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70" w:type="dxa"/>
        <w:right w:w="70" w:type="dxa"/>
      </w:tblCellMar>
      <w:tblLook w:val="0000" w:firstRow="0" w:lastRow="0" w:firstColumn="0" w:lastColumn="0" w:noHBand="0" w:noVBand="0"/>
    </w:tblPr>
    <w:tblGrid>
      <w:gridCol w:w="9979"/>
    </w:tblGrid>
    <w:tr w:rsidR="00A4337F" w14:paraId="274514E1" w14:textId="77777777" w:rsidTr="00FC4FA3">
      <w:tc>
        <w:tcPr>
          <w:tcW w:w="9979" w:type="dxa"/>
        </w:tcPr>
        <w:p w14:paraId="5BC4C84D" w14:textId="2FC7FDCA" w:rsidR="00A4337F" w:rsidRPr="00C706F5" w:rsidRDefault="00A4337F" w:rsidP="00FC4FA3">
          <w:pPr>
            <w:pStyle w:val="10pt"/>
          </w:pPr>
          <w:r w:rsidRPr="00C706F5">
            <w:fldChar w:fldCharType="begin"/>
          </w:r>
          <w:r w:rsidRPr="00C706F5">
            <w:instrText xml:space="preserve">IF </w:instrText>
          </w:r>
          <w:r w:rsidRPr="00C706F5">
            <w:fldChar w:fldCharType="begin"/>
          </w:r>
          <w:r w:rsidRPr="00C706F5">
            <w:instrText>=</w:instrText>
          </w:r>
          <w:r w:rsidRPr="00C706F5">
            <w:fldChar w:fldCharType="begin"/>
          </w:r>
          <w:r w:rsidRPr="00C706F5">
            <w:instrText>NUMPAGES</w:instrText>
          </w:r>
          <w:r w:rsidRPr="00C706F5">
            <w:fldChar w:fldCharType="separate"/>
          </w:r>
          <w:r w:rsidR="00BE0B95">
            <w:rPr>
              <w:noProof/>
            </w:rPr>
            <w:instrText>6</w:instrText>
          </w:r>
          <w:r w:rsidRPr="00C706F5">
            <w:fldChar w:fldCharType="end"/>
          </w:r>
          <w:r w:rsidRPr="00C706F5">
            <w:instrText xml:space="preserve"> - </w:instrText>
          </w:r>
          <w:r w:rsidRPr="00C706F5">
            <w:fldChar w:fldCharType="begin"/>
          </w:r>
          <w:r w:rsidRPr="00C706F5">
            <w:instrText>PAGE</w:instrText>
          </w:r>
          <w:r w:rsidRPr="00C706F5">
            <w:fldChar w:fldCharType="separate"/>
          </w:r>
          <w:r w:rsidR="00BE0B95">
            <w:rPr>
              <w:noProof/>
            </w:rPr>
            <w:instrText>6</w:instrText>
          </w:r>
          <w:r w:rsidRPr="00C706F5">
            <w:fldChar w:fldCharType="end"/>
          </w:r>
          <w:r w:rsidRPr="00C706F5">
            <w:instrText xml:space="preserve"> </w:instrText>
          </w:r>
          <w:r w:rsidRPr="00C706F5">
            <w:fldChar w:fldCharType="separate"/>
          </w:r>
          <w:r w:rsidR="00BE0B95">
            <w:rPr>
              <w:noProof/>
            </w:rPr>
            <w:instrText>0</w:instrText>
          </w:r>
          <w:r w:rsidRPr="00C706F5">
            <w:fldChar w:fldCharType="end"/>
          </w:r>
          <w:r w:rsidRPr="00C706F5">
            <w:instrText xml:space="preserve"> &gt; 0 "..."</w:instrText>
          </w:r>
          <w:r w:rsidRPr="00C706F5">
            <w:fldChar w:fldCharType="end"/>
          </w:r>
        </w:p>
      </w:tc>
    </w:tr>
  </w:tbl>
  <w:p w14:paraId="203ECC97" w14:textId="665997F4" w:rsidR="00A4337F" w:rsidRDefault="00A4337F" w:rsidP="00FC4FA3">
    <w:pPr>
      <w:pStyle w:val="Fuzeile"/>
      <w:rPr>
        <w:sz w:val="8"/>
      </w:rPr>
    </w:pPr>
    <w:r w:rsidRPr="00FC4FA3">
      <w:rPr>
        <w:rStyle w:val="Kurzbezeichnung"/>
      </w:rPr>
      <w:fldChar w:fldCharType="begin"/>
    </w:r>
    <w:r w:rsidRPr="00FC4FA3">
      <w:rPr>
        <w:rStyle w:val="Kurzbezeichnung"/>
      </w:rPr>
      <w:instrText xml:space="preserve"> DOCPROPERTY "Formtext" \* MERGEFORMAT </w:instrText>
    </w:r>
    <w:r w:rsidRPr="00FC4FA3">
      <w:rPr>
        <w:rStyle w:val="Kurzbezeichnung"/>
      </w:rPr>
      <w:fldChar w:fldCharType="separate"/>
    </w:r>
    <w:r w:rsidR="00BE0B95">
      <w:rPr>
        <w:rStyle w:val="Kurzbezeichnung"/>
      </w:rPr>
      <w:t>A 6202-1315/4301/4302</w:t>
    </w:r>
    <w:r w:rsidRPr="00FC4FA3">
      <w:rPr>
        <w:rStyle w:val="Kurzbezeichnung"/>
      </w:rPr>
      <w:fldChar w:fldCharType="end"/>
    </w:r>
    <w:r w:rsidRPr="00FC4FA3">
      <w:rPr>
        <w:rStyle w:val="Kurzbezeichnung"/>
      </w:rPr>
      <w:t xml:space="preserve"> </w:t>
    </w:r>
    <w:fldSimple w:instr=" DOCPROPERTY &quot;Stand&quot;  \* MERGEFORMAT ">
      <w:r w:rsidR="00BE0B95">
        <w:t>0726</w:t>
      </w:r>
    </w:fldSimple>
    <w:r>
      <w:t xml:space="preserve"> </w:t>
    </w:r>
    <w:fldSimple w:instr=" DOCPROPERTY &quot;Bezeichnung&quot;  \* MERGEFORMAT ">
      <w:r w:rsidR="00BE0B95">
        <w:t>Gutachtenauftrag BK 1315/4301/4302</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2FBAA7" w14:textId="77777777" w:rsidR="000F2E7C" w:rsidRDefault="000F2E7C">
      <w:r>
        <w:separator/>
      </w:r>
    </w:p>
  </w:footnote>
  <w:footnote w:type="continuationSeparator" w:id="0">
    <w:p w14:paraId="14D42F16" w14:textId="77777777" w:rsidR="000F2E7C" w:rsidRDefault="000F2E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B15FE" w14:textId="77777777" w:rsidR="00A4337F" w:rsidRDefault="00A4337F" w:rsidP="00F51D04">
    <w:pPr>
      <w:pStyle w:val="Kopfzeile"/>
      <w:jc w:val="center"/>
    </w:pPr>
    <w:r>
      <w:rPr>
        <w:snapToGrid w:val="0"/>
      </w:rPr>
      <w:t xml:space="preserve">- </w:t>
    </w:r>
    <w:r>
      <w:rPr>
        <w:snapToGrid w:val="0"/>
      </w:rPr>
      <w:fldChar w:fldCharType="begin"/>
    </w:r>
    <w:r>
      <w:rPr>
        <w:snapToGrid w:val="0"/>
      </w:rPr>
      <w:instrText xml:space="preserve"> PAGE </w:instrText>
    </w:r>
    <w:r>
      <w:rPr>
        <w:snapToGrid w:val="0"/>
      </w:rPr>
      <w:fldChar w:fldCharType="separate"/>
    </w:r>
    <w:r w:rsidR="003135D3">
      <w:rPr>
        <w:noProof/>
        <w:snapToGrid w:val="0"/>
      </w:rPr>
      <w:t>5</w:t>
    </w:r>
    <w:r>
      <w:rPr>
        <w:snapToGrid w:val="0"/>
      </w:rPr>
      <w:fldChar w:fldCharType="end"/>
    </w:r>
    <w:r>
      <w:rPr>
        <w:snapToGrid w:val="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425DA"/>
    <w:multiLevelType w:val="hybridMultilevel"/>
    <w:tmpl w:val="B82C2806"/>
    <w:lvl w:ilvl="0" w:tplc="526ED17A">
      <w:start w:val="1"/>
      <w:numFmt w:val="decimal"/>
      <w:lvlText w:val="%1."/>
      <w:lvlJc w:val="left"/>
      <w:pPr>
        <w:tabs>
          <w:tab w:val="num" w:pos="510"/>
        </w:tabs>
        <w:ind w:left="510" w:hanging="510"/>
      </w:pPr>
    </w:lvl>
    <w:lvl w:ilvl="1" w:tplc="B5DC45D4">
      <w:numFmt w:val="none"/>
      <w:lvlText w:val=""/>
      <w:lvlJc w:val="left"/>
      <w:pPr>
        <w:tabs>
          <w:tab w:val="num" w:pos="360"/>
        </w:tabs>
        <w:ind w:left="0" w:firstLine="0"/>
      </w:pPr>
    </w:lvl>
    <w:lvl w:ilvl="2" w:tplc="329CE448">
      <w:numFmt w:val="none"/>
      <w:lvlText w:val=""/>
      <w:lvlJc w:val="left"/>
      <w:pPr>
        <w:tabs>
          <w:tab w:val="num" w:pos="360"/>
        </w:tabs>
        <w:ind w:left="0" w:firstLine="0"/>
      </w:pPr>
    </w:lvl>
    <w:lvl w:ilvl="3" w:tplc="5772343A">
      <w:numFmt w:val="none"/>
      <w:lvlText w:val=""/>
      <w:lvlJc w:val="left"/>
      <w:pPr>
        <w:tabs>
          <w:tab w:val="num" w:pos="360"/>
        </w:tabs>
        <w:ind w:left="0" w:firstLine="0"/>
      </w:pPr>
    </w:lvl>
    <w:lvl w:ilvl="4" w:tplc="F76C9E4C">
      <w:numFmt w:val="none"/>
      <w:lvlText w:val=""/>
      <w:lvlJc w:val="left"/>
      <w:pPr>
        <w:tabs>
          <w:tab w:val="num" w:pos="360"/>
        </w:tabs>
        <w:ind w:left="0" w:firstLine="0"/>
      </w:pPr>
    </w:lvl>
    <w:lvl w:ilvl="5" w:tplc="423452D2">
      <w:numFmt w:val="none"/>
      <w:lvlText w:val=""/>
      <w:lvlJc w:val="left"/>
      <w:pPr>
        <w:tabs>
          <w:tab w:val="num" w:pos="360"/>
        </w:tabs>
        <w:ind w:left="0" w:firstLine="0"/>
      </w:pPr>
    </w:lvl>
    <w:lvl w:ilvl="6" w:tplc="9A36B982">
      <w:numFmt w:val="none"/>
      <w:lvlText w:val=""/>
      <w:lvlJc w:val="left"/>
      <w:pPr>
        <w:tabs>
          <w:tab w:val="num" w:pos="360"/>
        </w:tabs>
        <w:ind w:left="0" w:firstLine="0"/>
      </w:pPr>
    </w:lvl>
    <w:lvl w:ilvl="7" w:tplc="5C6CFAC6">
      <w:numFmt w:val="none"/>
      <w:lvlText w:val=""/>
      <w:lvlJc w:val="left"/>
      <w:pPr>
        <w:tabs>
          <w:tab w:val="num" w:pos="360"/>
        </w:tabs>
        <w:ind w:left="0" w:firstLine="0"/>
      </w:pPr>
    </w:lvl>
    <w:lvl w:ilvl="8" w:tplc="3D0096E8">
      <w:numFmt w:val="none"/>
      <w:lvlText w:val=""/>
      <w:lvlJc w:val="left"/>
      <w:pPr>
        <w:tabs>
          <w:tab w:val="num" w:pos="360"/>
        </w:tabs>
        <w:ind w:left="0" w:firstLine="0"/>
      </w:pPr>
    </w:lvl>
  </w:abstractNum>
  <w:abstractNum w:abstractNumId="1" w15:restartNumberingAfterBreak="0">
    <w:nsid w:val="1F287DAE"/>
    <w:multiLevelType w:val="multilevel"/>
    <w:tmpl w:val="CCC2BD5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65E0289"/>
    <w:multiLevelType w:val="hybridMultilevel"/>
    <w:tmpl w:val="20E65FFC"/>
    <w:lvl w:ilvl="0" w:tplc="34B68E06">
      <w:start w:val="7"/>
      <w:numFmt w:val="bullet"/>
      <w:lvlText w:val="-"/>
      <w:lvlJc w:val="left"/>
      <w:pPr>
        <w:ind w:left="720" w:hanging="360"/>
      </w:pPr>
      <w:rPr>
        <w:rFonts w:ascii="Arial" w:eastAsia="Times New Roman" w:hAnsi="Arial" w:cs="Aria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3" w15:restartNumberingAfterBreak="0">
    <w:nsid w:val="381C40FD"/>
    <w:multiLevelType w:val="multilevel"/>
    <w:tmpl w:val="CCC2BD5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B835FA8"/>
    <w:multiLevelType w:val="hybridMultilevel"/>
    <w:tmpl w:val="9EE8CD0E"/>
    <w:lvl w:ilvl="0" w:tplc="DC5C6358">
      <w:start w:val="1"/>
      <w:numFmt w:val="lowerLetter"/>
      <w:lvlText w:val="%1."/>
      <w:lvlJc w:val="left"/>
      <w:pPr>
        <w:tabs>
          <w:tab w:val="num" w:pos="2625"/>
        </w:tabs>
        <w:ind w:left="2625" w:hanging="2265"/>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5" w15:restartNumberingAfterBreak="0">
    <w:nsid w:val="3CB23064"/>
    <w:multiLevelType w:val="hybridMultilevel"/>
    <w:tmpl w:val="44EECD24"/>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6" w15:restartNumberingAfterBreak="0">
    <w:nsid w:val="4423334A"/>
    <w:multiLevelType w:val="hybridMultilevel"/>
    <w:tmpl w:val="CCC2BD58"/>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40F0A63"/>
    <w:multiLevelType w:val="hybridMultilevel"/>
    <w:tmpl w:val="2CB22E2A"/>
    <w:lvl w:ilvl="0" w:tplc="772A28F8">
      <w:start w:val="3"/>
      <w:numFmt w:val="bullet"/>
      <w:lvlText w:val="-"/>
      <w:lvlJc w:val="left"/>
      <w:pPr>
        <w:tabs>
          <w:tab w:val="num" w:pos="720"/>
        </w:tabs>
        <w:ind w:left="720" w:hanging="360"/>
      </w:pPr>
      <w:rPr>
        <w:rFonts w:ascii="Arial" w:eastAsia="Times New Roman" w:hAnsi="Arial" w:cs="Aria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1315A07"/>
    <w:multiLevelType w:val="hybridMultilevel"/>
    <w:tmpl w:val="38B838E4"/>
    <w:lvl w:ilvl="0" w:tplc="04EE9F8C">
      <w:start w:val="1"/>
      <w:numFmt w:val="bullet"/>
      <w:pStyle w:val="Strich-Aufzhlung05cmhngend"/>
      <w:lvlText w:val="‒"/>
      <w:lvlJc w:val="left"/>
      <w:pPr>
        <w:tabs>
          <w:tab w:val="num" w:pos="284"/>
        </w:tabs>
        <w:ind w:left="284" w:hanging="284"/>
      </w:pPr>
      <w:rPr>
        <w:rFonts w:ascii="Arial" w:hAnsi="Arial" w:cs="Times New Roman" w:hint="default"/>
        <w:b w:val="0"/>
        <w:i w:val="0"/>
        <w:caps w:val="0"/>
        <w:strike w:val="0"/>
        <w:dstrike w:val="0"/>
        <w:vanish w:val="0"/>
        <w:webHidden w:val="0"/>
        <w:sz w:val="22"/>
        <w:u w:val="none"/>
        <w:effect w:val="none"/>
        <w:vertAlign w:val="baseline"/>
        <w:specVanish w:val="0"/>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num w:numId="1" w16cid:durableId="10648107">
    <w:abstractNumId w:val="6"/>
  </w:num>
  <w:num w:numId="2" w16cid:durableId="1638955557">
    <w:abstractNumId w:val="3"/>
  </w:num>
  <w:num w:numId="3" w16cid:durableId="219944908">
    <w:abstractNumId w:val="1"/>
  </w:num>
  <w:num w:numId="4" w16cid:durableId="2069111016">
    <w:abstractNumId w:val="7"/>
  </w:num>
  <w:num w:numId="5" w16cid:durableId="1862936994">
    <w:abstractNumId w:val="0"/>
    <w:lvlOverride w:ilvl="0">
      <w:startOverride w:val="1"/>
    </w:lvlOverride>
    <w:lvlOverride w:ilvl="1"/>
    <w:lvlOverride w:ilvl="2"/>
    <w:lvlOverride w:ilvl="3"/>
    <w:lvlOverride w:ilvl="4"/>
    <w:lvlOverride w:ilvl="5"/>
    <w:lvlOverride w:ilvl="6"/>
    <w:lvlOverride w:ilvl="7"/>
    <w:lvlOverride w:ilvl="8"/>
  </w:num>
  <w:num w:numId="6" w16cid:durableId="521364603">
    <w:abstractNumId w:val="5"/>
  </w:num>
  <w:num w:numId="7" w16cid:durableId="1567450702">
    <w:abstractNumId w:val="4"/>
  </w:num>
  <w:num w:numId="8" w16cid:durableId="4482202">
    <w:abstractNumId w:val="8"/>
  </w:num>
  <w:num w:numId="9" w16cid:durableId="16379559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9"/>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7FC8"/>
    <w:rsid w:val="000110E1"/>
    <w:rsid w:val="0001609B"/>
    <w:rsid w:val="00021951"/>
    <w:rsid w:val="00032C55"/>
    <w:rsid w:val="00034115"/>
    <w:rsid w:val="00040732"/>
    <w:rsid w:val="000439B9"/>
    <w:rsid w:val="00045B43"/>
    <w:rsid w:val="000743D7"/>
    <w:rsid w:val="000746FC"/>
    <w:rsid w:val="00077603"/>
    <w:rsid w:val="00096595"/>
    <w:rsid w:val="0009785F"/>
    <w:rsid w:val="000A3E52"/>
    <w:rsid w:val="000B2BA3"/>
    <w:rsid w:val="000B65AE"/>
    <w:rsid w:val="000C1ABA"/>
    <w:rsid w:val="000C6D20"/>
    <w:rsid w:val="000E2622"/>
    <w:rsid w:val="000E3B2D"/>
    <w:rsid w:val="000E55CD"/>
    <w:rsid w:val="000F2E7C"/>
    <w:rsid w:val="00100E7A"/>
    <w:rsid w:val="00103AFF"/>
    <w:rsid w:val="0011048C"/>
    <w:rsid w:val="00122097"/>
    <w:rsid w:val="0012388B"/>
    <w:rsid w:val="00130AF0"/>
    <w:rsid w:val="00142D58"/>
    <w:rsid w:val="0015660E"/>
    <w:rsid w:val="00161309"/>
    <w:rsid w:val="00166366"/>
    <w:rsid w:val="00173924"/>
    <w:rsid w:val="001742A3"/>
    <w:rsid w:val="00191167"/>
    <w:rsid w:val="001A0018"/>
    <w:rsid w:val="001A618E"/>
    <w:rsid w:val="001A70C0"/>
    <w:rsid w:val="001B3FBA"/>
    <w:rsid w:val="002136F7"/>
    <w:rsid w:val="00213BB0"/>
    <w:rsid w:val="00220700"/>
    <w:rsid w:val="00232E49"/>
    <w:rsid w:val="00237446"/>
    <w:rsid w:val="00241A3B"/>
    <w:rsid w:val="00243163"/>
    <w:rsid w:val="0025731B"/>
    <w:rsid w:val="00262434"/>
    <w:rsid w:val="00267F5B"/>
    <w:rsid w:val="00287DD8"/>
    <w:rsid w:val="002973C6"/>
    <w:rsid w:val="002A5B19"/>
    <w:rsid w:val="002B2F72"/>
    <w:rsid w:val="002B4947"/>
    <w:rsid w:val="002C2C12"/>
    <w:rsid w:val="002C41DD"/>
    <w:rsid w:val="002C4C92"/>
    <w:rsid w:val="002C5241"/>
    <w:rsid w:val="002D194F"/>
    <w:rsid w:val="002F0A5C"/>
    <w:rsid w:val="002F7A4F"/>
    <w:rsid w:val="00305401"/>
    <w:rsid w:val="003135D3"/>
    <w:rsid w:val="003301DA"/>
    <w:rsid w:val="00335487"/>
    <w:rsid w:val="00347967"/>
    <w:rsid w:val="00351654"/>
    <w:rsid w:val="00391F09"/>
    <w:rsid w:val="003A1626"/>
    <w:rsid w:val="003B53D0"/>
    <w:rsid w:val="003B5A2E"/>
    <w:rsid w:val="003C1770"/>
    <w:rsid w:val="003C5C4F"/>
    <w:rsid w:val="003C7928"/>
    <w:rsid w:val="0041697A"/>
    <w:rsid w:val="0045160C"/>
    <w:rsid w:val="004573CD"/>
    <w:rsid w:val="004A7544"/>
    <w:rsid w:val="004C3BB7"/>
    <w:rsid w:val="004D2A70"/>
    <w:rsid w:val="004E4136"/>
    <w:rsid w:val="005053E0"/>
    <w:rsid w:val="00517FC0"/>
    <w:rsid w:val="00531672"/>
    <w:rsid w:val="00533C76"/>
    <w:rsid w:val="00540F29"/>
    <w:rsid w:val="0058578A"/>
    <w:rsid w:val="005B44AC"/>
    <w:rsid w:val="005B44C3"/>
    <w:rsid w:val="005E4DC1"/>
    <w:rsid w:val="00613DB5"/>
    <w:rsid w:val="00614D44"/>
    <w:rsid w:val="0061644C"/>
    <w:rsid w:val="00621A7A"/>
    <w:rsid w:val="0062704A"/>
    <w:rsid w:val="006556CF"/>
    <w:rsid w:val="00665CBA"/>
    <w:rsid w:val="00696463"/>
    <w:rsid w:val="00696A4D"/>
    <w:rsid w:val="006B6ED1"/>
    <w:rsid w:val="006D72BB"/>
    <w:rsid w:val="006D7620"/>
    <w:rsid w:val="006F0557"/>
    <w:rsid w:val="006F2FC4"/>
    <w:rsid w:val="006F4286"/>
    <w:rsid w:val="007078DE"/>
    <w:rsid w:val="00712C1E"/>
    <w:rsid w:val="007433CB"/>
    <w:rsid w:val="0077112B"/>
    <w:rsid w:val="0078517A"/>
    <w:rsid w:val="00786A52"/>
    <w:rsid w:val="0078712C"/>
    <w:rsid w:val="00796977"/>
    <w:rsid w:val="007B4172"/>
    <w:rsid w:val="00820C0B"/>
    <w:rsid w:val="0082138A"/>
    <w:rsid w:val="00825490"/>
    <w:rsid w:val="00825721"/>
    <w:rsid w:val="008479E9"/>
    <w:rsid w:val="0086324A"/>
    <w:rsid w:val="008727F5"/>
    <w:rsid w:val="008839D4"/>
    <w:rsid w:val="00890B12"/>
    <w:rsid w:val="008948EA"/>
    <w:rsid w:val="008B4895"/>
    <w:rsid w:val="008B4D15"/>
    <w:rsid w:val="008B5AA3"/>
    <w:rsid w:val="008D1972"/>
    <w:rsid w:val="008F6096"/>
    <w:rsid w:val="00900FE5"/>
    <w:rsid w:val="0090208C"/>
    <w:rsid w:val="0091164D"/>
    <w:rsid w:val="009120A7"/>
    <w:rsid w:val="00916F83"/>
    <w:rsid w:val="009403CB"/>
    <w:rsid w:val="00951399"/>
    <w:rsid w:val="009558AF"/>
    <w:rsid w:val="009654E7"/>
    <w:rsid w:val="0098225D"/>
    <w:rsid w:val="00984315"/>
    <w:rsid w:val="009D7FE6"/>
    <w:rsid w:val="009E3A35"/>
    <w:rsid w:val="009F3BCF"/>
    <w:rsid w:val="009F49BE"/>
    <w:rsid w:val="00A30637"/>
    <w:rsid w:val="00A4122A"/>
    <w:rsid w:val="00A4337F"/>
    <w:rsid w:val="00A53E5D"/>
    <w:rsid w:val="00A73A3D"/>
    <w:rsid w:val="00A802D1"/>
    <w:rsid w:val="00A91282"/>
    <w:rsid w:val="00AA27A1"/>
    <w:rsid w:val="00AC53F5"/>
    <w:rsid w:val="00AD4443"/>
    <w:rsid w:val="00B10CAB"/>
    <w:rsid w:val="00B12E26"/>
    <w:rsid w:val="00B31D07"/>
    <w:rsid w:val="00B33460"/>
    <w:rsid w:val="00B42F7B"/>
    <w:rsid w:val="00B73BFE"/>
    <w:rsid w:val="00B97A69"/>
    <w:rsid w:val="00BC28A1"/>
    <w:rsid w:val="00BD0AE4"/>
    <w:rsid w:val="00BD0D35"/>
    <w:rsid w:val="00BD6D11"/>
    <w:rsid w:val="00BE0B95"/>
    <w:rsid w:val="00BE74FF"/>
    <w:rsid w:val="00BF3996"/>
    <w:rsid w:val="00C06423"/>
    <w:rsid w:val="00C35A40"/>
    <w:rsid w:val="00C36DC9"/>
    <w:rsid w:val="00C439D8"/>
    <w:rsid w:val="00C4494E"/>
    <w:rsid w:val="00C675A3"/>
    <w:rsid w:val="00C706F5"/>
    <w:rsid w:val="00C852A8"/>
    <w:rsid w:val="00C92F0A"/>
    <w:rsid w:val="00D205D3"/>
    <w:rsid w:val="00D30921"/>
    <w:rsid w:val="00D31E3B"/>
    <w:rsid w:val="00D3569F"/>
    <w:rsid w:val="00D4100D"/>
    <w:rsid w:val="00D513B5"/>
    <w:rsid w:val="00D54AF2"/>
    <w:rsid w:val="00D658B1"/>
    <w:rsid w:val="00D84872"/>
    <w:rsid w:val="00DA306F"/>
    <w:rsid w:val="00DB5D46"/>
    <w:rsid w:val="00DC36D2"/>
    <w:rsid w:val="00DE2700"/>
    <w:rsid w:val="00DE4DB9"/>
    <w:rsid w:val="00DF14D0"/>
    <w:rsid w:val="00E17FC8"/>
    <w:rsid w:val="00E23374"/>
    <w:rsid w:val="00E25FC4"/>
    <w:rsid w:val="00E348E9"/>
    <w:rsid w:val="00E40829"/>
    <w:rsid w:val="00E43833"/>
    <w:rsid w:val="00E56BAE"/>
    <w:rsid w:val="00E67B2D"/>
    <w:rsid w:val="00EA407C"/>
    <w:rsid w:val="00EA512C"/>
    <w:rsid w:val="00EA56AD"/>
    <w:rsid w:val="00EC594D"/>
    <w:rsid w:val="00ED30E2"/>
    <w:rsid w:val="00EE41E5"/>
    <w:rsid w:val="00EF216B"/>
    <w:rsid w:val="00F0459C"/>
    <w:rsid w:val="00F05858"/>
    <w:rsid w:val="00F0716F"/>
    <w:rsid w:val="00F34ED3"/>
    <w:rsid w:val="00F46E7E"/>
    <w:rsid w:val="00F51D04"/>
    <w:rsid w:val="00F52E9E"/>
    <w:rsid w:val="00F85172"/>
    <w:rsid w:val="00F871ED"/>
    <w:rsid w:val="00F87DBD"/>
    <w:rsid w:val="00FC2A15"/>
    <w:rsid w:val="00FC4FA3"/>
    <w:rsid w:val="00FD5D5B"/>
    <w:rsid w:val="00FE4469"/>
    <w:rsid w:val="00FF48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AA4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EF216B"/>
    <w:rPr>
      <w:rFonts w:ascii="Arial" w:hAnsi="Arial"/>
      <w:sz w:val="22"/>
    </w:rPr>
  </w:style>
  <w:style w:type="paragraph" w:styleId="berschrift1">
    <w:name w:val="heading 1"/>
    <w:basedOn w:val="Standard"/>
    <w:next w:val="Standard"/>
    <w:qFormat/>
    <w:pPr>
      <w:keepNext/>
      <w:spacing w:before="48" w:after="48"/>
      <w:jc w:val="center"/>
      <w:outlineLvl w:val="0"/>
    </w:pPr>
    <w:rPr>
      <w:b/>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FC4FA3"/>
    <w:rPr>
      <w:sz w:val="20"/>
    </w:rPr>
  </w:style>
  <w:style w:type="character" w:customStyle="1" w:styleId="KopfzeileZchn">
    <w:name w:val="Kopfzeile Zchn"/>
    <w:link w:val="Kopfzeile"/>
    <w:rsid w:val="00FC4FA3"/>
    <w:rPr>
      <w:rFonts w:ascii="Arial" w:hAnsi="Arial"/>
    </w:rPr>
  </w:style>
  <w:style w:type="paragraph" w:styleId="Fuzeile">
    <w:name w:val="footer"/>
    <w:basedOn w:val="Standard"/>
    <w:rsid w:val="00FC4FA3"/>
    <w:rPr>
      <w:sz w:val="14"/>
    </w:rPr>
  </w:style>
  <w:style w:type="paragraph" w:styleId="Sprechblasentext">
    <w:name w:val="Balloon Text"/>
    <w:basedOn w:val="Standard"/>
    <w:semiHidden/>
    <w:rsid w:val="00077603"/>
    <w:rPr>
      <w:rFonts w:ascii="Tahoma" w:hAnsi="Tahoma" w:cs="Tahoma"/>
      <w:sz w:val="16"/>
      <w:szCs w:val="16"/>
    </w:rPr>
  </w:style>
  <w:style w:type="character" w:styleId="Hyperlink">
    <w:name w:val="Hyperlink"/>
    <w:rsid w:val="008479E9"/>
    <w:rPr>
      <w:color w:val="0000FF"/>
      <w:u w:val="single"/>
    </w:rPr>
  </w:style>
  <w:style w:type="paragraph" w:styleId="berarbeitung">
    <w:name w:val="Revision"/>
    <w:hidden/>
    <w:uiPriority w:val="99"/>
    <w:semiHidden/>
    <w:rsid w:val="00BD0D35"/>
    <w:rPr>
      <w:rFonts w:ascii="Arial" w:hAnsi="Arial"/>
      <w:sz w:val="22"/>
    </w:rPr>
  </w:style>
  <w:style w:type="character" w:customStyle="1" w:styleId="Kurzbezeichnung">
    <w:name w:val="Kurzbezeichnung"/>
    <w:qFormat/>
    <w:rsid w:val="00FC4FA3"/>
    <w:rPr>
      <w:rFonts w:ascii="Arial" w:hAnsi="Arial"/>
      <w:sz w:val="20"/>
    </w:rPr>
  </w:style>
  <w:style w:type="paragraph" w:customStyle="1" w:styleId="10pt">
    <w:name w:val="10pt"/>
    <w:basedOn w:val="Fuzeile"/>
    <w:qFormat/>
    <w:rsid w:val="00FC4FA3"/>
    <w:pPr>
      <w:jc w:val="right"/>
    </w:pPr>
    <w:rPr>
      <w:sz w:val="20"/>
    </w:rPr>
  </w:style>
  <w:style w:type="character" w:styleId="BesuchterLink">
    <w:name w:val="FollowedHyperlink"/>
    <w:rsid w:val="00D30921"/>
    <w:rPr>
      <w:color w:val="800080"/>
      <w:u w:val="single"/>
    </w:rPr>
  </w:style>
  <w:style w:type="character" w:styleId="Platzhaltertext">
    <w:name w:val="Placeholder Text"/>
    <w:basedOn w:val="Absatz-Standardschriftart"/>
    <w:uiPriority w:val="99"/>
    <w:rsid w:val="0012388B"/>
    <w:rPr>
      <w:color w:val="808080"/>
    </w:rPr>
  </w:style>
  <w:style w:type="character" w:styleId="NichtaufgelsteErwhnung">
    <w:name w:val="Unresolved Mention"/>
    <w:basedOn w:val="Absatz-Standardschriftart"/>
    <w:uiPriority w:val="99"/>
    <w:semiHidden/>
    <w:unhideWhenUsed/>
    <w:rsid w:val="00D54AF2"/>
    <w:rPr>
      <w:color w:val="605E5C"/>
      <w:shd w:val="clear" w:color="auto" w:fill="E1DFDD"/>
    </w:rPr>
  </w:style>
  <w:style w:type="paragraph" w:customStyle="1" w:styleId="Text11pt">
    <w:name w:val="Text 11pt"/>
    <w:basedOn w:val="Standard"/>
    <w:qFormat/>
    <w:rsid w:val="009403CB"/>
    <w:pPr>
      <w:suppressAutoHyphens/>
    </w:pPr>
    <w:rPr>
      <w:rFonts w:cs="Arial"/>
    </w:rPr>
  </w:style>
  <w:style w:type="paragraph" w:customStyle="1" w:styleId="Strich-Aufzhlung05cmhngend">
    <w:name w:val="Strich-Aufzählung 0_5cm hängend"/>
    <w:basedOn w:val="Text11pt"/>
    <w:qFormat/>
    <w:rsid w:val="009403CB"/>
    <w:pPr>
      <w:numPr>
        <w:numId w:val="8"/>
      </w:numPr>
    </w:pPr>
    <w:rPr>
      <w:rFonts w:cs="Times New Roman"/>
    </w:rPr>
  </w:style>
  <w:style w:type="paragraph" w:customStyle="1" w:styleId="Strich-Aufzhlung05cmhngendAbstand3ptnach">
    <w:name w:val="Strich-Aufzählung 0_5cm hängend Abstand 3pt nach"/>
    <w:basedOn w:val="Strich-Aufzhlung05cmhngend"/>
    <w:qFormat/>
    <w:rsid w:val="009403CB"/>
    <w:pPr>
      <w:tabs>
        <w:tab w:val="left" w:pos="284"/>
      </w:tabs>
      <w:spacing w:after="60"/>
    </w:pPr>
    <w:rPr>
      <w:rFonts w:eastAsiaTheme="minorHAnsi" w:cs="Arial"/>
      <w:szCs w:val="22"/>
      <w:lang w:eastAsia="en-US"/>
    </w:rPr>
  </w:style>
  <w:style w:type="paragraph" w:styleId="Listenabsatz">
    <w:name w:val="List Paragraph"/>
    <w:basedOn w:val="Standard"/>
    <w:uiPriority w:val="34"/>
    <w:qFormat/>
    <w:rsid w:val="00DB5D46"/>
    <w:pPr>
      <w:ind w:left="720"/>
      <w:contextualSpacing/>
    </w:pPr>
  </w:style>
  <w:style w:type="character" w:styleId="Kommentarzeichen">
    <w:name w:val="annotation reference"/>
    <w:basedOn w:val="Absatz-Standardschriftart"/>
    <w:semiHidden/>
    <w:unhideWhenUsed/>
    <w:rsid w:val="00EA407C"/>
    <w:rPr>
      <w:sz w:val="16"/>
      <w:szCs w:val="16"/>
    </w:rPr>
  </w:style>
  <w:style w:type="paragraph" w:styleId="Kommentartext">
    <w:name w:val="annotation text"/>
    <w:basedOn w:val="Standard"/>
    <w:link w:val="KommentartextZchn"/>
    <w:semiHidden/>
    <w:unhideWhenUsed/>
    <w:rsid w:val="00EA407C"/>
    <w:rPr>
      <w:sz w:val="20"/>
    </w:rPr>
  </w:style>
  <w:style w:type="character" w:customStyle="1" w:styleId="KommentartextZchn">
    <w:name w:val="Kommentartext Zchn"/>
    <w:basedOn w:val="Absatz-Standardschriftart"/>
    <w:link w:val="Kommentartext"/>
    <w:semiHidden/>
    <w:rsid w:val="00EA407C"/>
    <w:rPr>
      <w:rFonts w:ascii="Arial" w:hAnsi="Arial"/>
    </w:rPr>
  </w:style>
  <w:style w:type="paragraph" w:styleId="Kommentarthema">
    <w:name w:val="annotation subject"/>
    <w:basedOn w:val="Kommentartext"/>
    <w:next w:val="Kommentartext"/>
    <w:link w:val="KommentarthemaZchn"/>
    <w:semiHidden/>
    <w:unhideWhenUsed/>
    <w:rsid w:val="00EA407C"/>
    <w:rPr>
      <w:b/>
      <w:bCs/>
    </w:rPr>
  </w:style>
  <w:style w:type="character" w:customStyle="1" w:styleId="KommentarthemaZchn">
    <w:name w:val="Kommentarthema Zchn"/>
    <w:basedOn w:val="KommentartextZchn"/>
    <w:link w:val="Kommentarthema"/>
    <w:semiHidden/>
    <w:rsid w:val="00EA407C"/>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hyperlink" Target="https://publikationen.dguv.de/versicherungleistungen/rehabilitation/3057/grundlagen-der-begutachtung-von-arbeitsunfaellen-erlaeuterungen-fuer-sachverstaendige" TargetMode="Externa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3E0875D352D48F8B9635012AE2EC7F8"/>
        <w:category>
          <w:name w:val="Allgemein"/>
          <w:gallery w:val="placeholder"/>
        </w:category>
        <w:types>
          <w:type w:val="bbPlcHdr"/>
        </w:types>
        <w:behaviors>
          <w:behavior w:val="content"/>
        </w:behaviors>
        <w:guid w:val="{6184EEA0-5F6D-4B0E-99F5-DDAA77043667}"/>
      </w:docPartPr>
      <w:docPartBody>
        <w:p w:rsidR="009D0FDB" w:rsidRDefault="000B0032" w:rsidP="000B0032">
          <w:pPr>
            <w:pStyle w:val="13E0875D352D48F8B9635012AE2EC7F84"/>
          </w:pPr>
          <w:r>
            <w:rPr>
              <w:rStyle w:val="Platzhaltertext"/>
              <w:rFonts w:cs="Arial"/>
              <w:vanish/>
              <w:color w:val="FF0000"/>
            </w:rPr>
            <w:t>[</w:t>
          </w:r>
          <w:r>
            <w:rPr>
              <w:rStyle w:val="Platzhaltertext"/>
              <w:vanish/>
              <w:color w:val="FF0000"/>
            </w:rPr>
            <w:t>…</w:t>
          </w:r>
          <w:r>
            <w:rPr>
              <w:rStyle w:val="Platzhaltertext"/>
              <w:rFonts w:cs="Arial"/>
              <w:vanish/>
              <w:color w:val="FF0000"/>
            </w:rPr>
            <w:t>]</w:t>
          </w:r>
        </w:p>
      </w:docPartBody>
    </w:docPart>
    <w:docPart>
      <w:docPartPr>
        <w:name w:val="382BA56005144EB489EC724FA7B6A2B9"/>
        <w:category>
          <w:name w:val="Allgemein"/>
          <w:gallery w:val="placeholder"/>
        </w:category>
        <w:types>
          <w:type w:val="bbPlcHdr"/>
        </w:types>
        <w:behaviors>
          <w:behavior w:val="content"/>
        </w:behaviors>
        <w:guid w:val="{06A08989-E63E-4C75-BDDE-19CBF6A956C8}"/>
      </w:docPartPr>
      <w:docPartBody>
        <w:p w:rsidR="009D0FDB" w:rsidRDefault="00EE690B" w:rsidP="00EE690B">
          <w:pPr>
            <w:pStyle w:val="382BA56005144EB489EC724FA7B6A2B9"/>
          </w:pPr>
          <w:r>
            <w:rPr>
              <w:rStyle w:val="Platzhaltertext"/>
              <w:rFonts w:cs="Arial"/>
              <w:vanish/>
              <w:color w:val="FF0000"/>
            </w:rPr>
            <w:t>[</w:t>
          </w:r>
          <w:r>
            <w:rPr>
              <w:rStyle w:val="Platzhaltertext"/>
              <w:vanish/>
              <w:color w:val="FF0000"/>
            </w:rPr>
            <w:t>…</w:t>
          </w:r>
          <w:r>
            <w:rPr>
              <w:rStyle w:val="Platzhaltertext"/>
              <w:rFonts w:cs="Arial"/>
              <w:vanish/>
              <w:color w:val="FF0000"/>
            </w:rPr>
            <w:t>]</w:t>
          </w:r>
        </w:p>
      </w:docPartBody>
    </w:docPart>
    <w:docPart>
      <w:docPartPr>
        <w:name w:val="19EE22A3BFD94440A4E7EC5F2DBD287B"/>
        <w:category>
          <w:name w:val="Allgemein"/>
          <w:gallery w:val="placeholder"/>
        </w:category>
        <w:types>
          <w:type w:val="bbPlcHdr"/>
        </w:types>
        <w:behaviors>
          <w:behavior w:val="content"/>
        </w:behaviors>
        <w:guid w:val="{1751483C-488E-45BF-895D-92B59AB03E93}"/>
      </w:docPartPr>
      <w:docPartBody>
        <w:p w:rsidR="009D0FDB" w:rsidRDefault="00EE690B" w:rsidP="00EE690B">
          <w:pPr>
            <w:pStyle w:val="19EE22A3BFD94440A4E7EC5F2DBD287B"/>
          </w:pPr>
          <w:r>
            <w:rPr>
              <w:rStyle w:val="Platzhaltertext"/>
              <w:rFonts w:cs="Arial"/>
              <w:vanish/>
              <w:color w:val="FF0000"/>
            </w:rPr>
            <w:t>[</w:t>
          </w:r>
          <w:r>
            <w:rPr>
              <w:rStyle w:val="Platzhaltertext"/>
              <w:vanish/>
              <w:color w:val="FF0000"/>
            </w:rPr>
            <w:t>…</w:t>
          </w:r>
          <w:r>
            <w:rPr>
              <w:rStyle w:val="Platzhaltertext"/>
              <w:rFonts w:cs="Arial"/>
              <w:vanish/>
              <w:color w:val="FF0000"/>
            </w:rPr>
            <w:t>]</w:t>
          </w:r>
        </w:p>
      </w:docPartBody>
    </w:docPart>
    <w:docPart>
      <w:docPartPr>
        <w:name w:val="22A54F15B4114263A71688AF7AC493EF"/>
        <w:category>
          <w:name w:val="Allgemein"/>
          <w:gallery w:val="placeholder"/>
        </w:category>
        <w:types>
          <w:type w:val="bbPlcHdr"/>
        </w:types>
        <w:behaviors>
          <w:behavior w:val="content"/>
        </w:behaviors>
        <w:guid w:val="{1F1D112D-67C3-42DB-8A9E-E6D1BBA52935}"/>
      </w:docPartPr>
      <w:docPartBody>
        <w:p w:rsidR="009D0FDB" w:rsidRDefault="00EE690B" w:rsidP="00EE690B">
          <w:pPr>
            <w:pStyle w:val="22A54F15B4114263A71688AF7AC493EF"/>
          </w:pPr>
          <w:r>
            <w:rPr>
              <w:rStyle w:val="Platzhaltertext"/>
              <w:rFonts w:cs="Arial"/>
              <w:vanish/>
              <w:color w:val="FF0000"/>
            </w:rPr>
            <w:t>[</w:t>
          </w:r>
          <w:r>
            <w:rPr>
              <w:rStyle w:val="Platzhaltertext"/>
              <w:vanish/>
              <w:color w:val="FF0000"/>
            </w:rPr>
            <w:t>…</w:t>
          </w:r>
          <w:r>
            <w:rPr>
              <w:rStyle w:val="Platzhaltertext"/>
              <w:rFonts w:cs="Arial"/>
              <w:vanish/>
              <w:color w:val="FF0000"/>
            </w:rPr>
            <w:t>]</w:t>
          </w:r>
        </w:p>
      </w:docPartBody>
    </w:docPart>
    <w:docPart>
      <w:docPartPr>
        <w:name w:val="4F10B7DD157E4A0489E133A73899202A"/>
        <w:category>
          <w:name w:val="Allgemein"/>
          <w:gallery w:val="placeholder"/>
        </w:category>
        <w:types>
          <w:type w:val="bbPlcHdr"/>
        </w:types>
        <w:behaviors>
          <w:behavior w:val="content"/>
        </w:behaviors>
        <w:guid w:val="{817139CF-ED2B-4968-ADE9-E87DEF6DA63E}"/>
      </w:docPartPr>
      <w:docPartBody>
        <w:p w:rsidR="009D0FDB" w:rsidRDefault="00EE690B" w:rsidP="00EE690B">
          <w:pPr>
            <w:pStyle w:val="4F10B7DD157E4A0489E133A73899202A"/>
          </w:pPr>
          <w:r w:rsidRPr="00890B12">
            <w:rPr>
              <w:rStyle w:val="Platzhaltertext"/>
              <w:rFonts w:cs="Arial"/>
              <w:vanish/>
              <w:color w:val="FF0000"/>
            </w:rPr>
            <w:t>Anrede</w:t>
          </w:r>
        </w:p>
      </w:docPartBody>
    </w:docPart>
    <w:docPart>
      <w:docPartPr>
        <w:name w:val="4A1E906D2A8F4814928A98059397D147"/>
        <w:category>
          <w:name w:val="Allgemein"/>
          <w:gallery w:val="placeholder"/>
        </w:category>
        <w:types>
          <w:type w:val="bbPlcHdr"/>
        </w:types>
        <w:behaviors>
          <w:behavior w:val="content"/>
        </w:behaviors>
        <w:guid w:val="{5A7D4D60-370F-4F5C-A4CC-9EC94875B64D}"/>
      </w:docPartPr>
      <w:docPartBody>
        <w:p w:rsidR="009D0FDB" w:rsidRDefault="00EE690B" w:rsidP="00EE690B">
          <w:pPr>
            <w:pStyle w:val="4A1E906D2A8F4814928A98059397D147"/>
          </w:pPr>
          <w:r w:rsidRPr="00890B12">
            <w:rPr>
              <w:rStyle w:val="Platzhaltertext"/>
              <w:vanish/>
              <w:color w:val="FF0000"/>
            </w:rPr>
            <w:t>Auswahl</w:t>
          </w:r>
        </w:p>
      </w:docPartBody>
    </w:docPart>
    <w:docPart>
      <w:docPartPr>
        <w:name w:val="AA3044846B074465B447414594876535"/>
        <w:category>
          <w:name w:val="Allgemein"/>
          <w:gallery w:val="placeholder"/>
        </w:category>
        <w:types>
          <w:type w:val="bbPlcHdr"/>
        </w:types>
        <w:behaviors>
          <w:behavior w:val="content"/>
        </w:behaviors>
        <w:guid w:val="{8E27DF31-163B-4B34-A809-13502C1C11B0}"/>
      </w:docPartPr>
      <w:docPartBody>
        <w:p w:rsidR="00925F1E" w:rsidRDefault="00925F1E" w:rsidP="00925F1E">
          <w:pPr>
            <w:pStyle w:val="AA3044846B074465B447414594876535"/>
          </w:pPr>
          <w:r>
            <w:rPr>
              <w:rFonts w:cs="Arial"/>
              <w:vanish/>
              <w:color w:val="FF0000"/>
            </w:rPr>
            <w:t>[</w:t>
          </w:r>
          <w:r>
            <w:rPr>
              <w:vanish/>
              <w:color w:val="FF0000"/>
            </w:rPr>
            <w:t>…</w:t>
          </w:r>
          <w:r>
            <w:rPr>
              <w:rFonts w:cs="Arial"/>
              <w:vanish/>
              <w:color w:val="FF0000"/>
            </w:rPr>
            <w:t>]</w:t>
          </w:r>
        </w:p>
      </w:docPartBody>
    </w:docPart>
    <w:docPart>
      <w:docPartPr>
        <w:name w:val="B35F8C6B150647E586B976F7C24E7079"/>
        <w:category>
          <w:name w:val="Allgemein"/>
          <w:gallery w:val="placeholder"/>
        </w:category>
        <w:types>
          <w:type w:val="bbPlcHdr"/>
        </w:types>
        <w:behaviors>
          <w:behavior w:val="content"/>
        </w:behaviors>
        <w:guid w:val="{3615D756-D511-465D-8DCD-32146ACDF099}"/>
      </w:docPartPr>
      <w:docPartBody>
        <w:p w:rsidR="00925F1E" w:rsidRDefault="00EE690B" w:rsidP="00EE690B">
          <w:pPr>
            <w:pStyle w:val="B35F8C6B150647E586B976F7C24E7079"/>
          </w:pPr>
          <w:r>
            <w:rPr>
              <w:rStyle w:val="Platzhaltertext"/>
              <w:rFonts w:cs="Arial"/>
              <w:color w:val="FF0000"/>
            </w:rPr>
            <w:t>[</w:t>
          </w:r>
          <w:r>
            <w:rPr>
              <w:rStyle w:val="Platzhaltertext"/>
              <w:color w:val="FF0000"/>
            </w:rPr>
            <w:t>…</w:t>
          </w:r>
          <w:r>
            <w:rPr>
              <w:rStyle w:val="Platzhaltertext"/>
              <w:rFonts w:cs="Arial"/>
              <w:color w:val="FF0000"/>
            </w:rPr>
            <w:t>]</w:t>
          </w:r>
        </w:p>
      </w:docPartBody>
    </w:docPart>
    <w:docPart>
      <w:docPartPr>
        <w:name w:val="ED8DD10108DF4440977D86EA663EC178"/>
        <w:category>
          <w:name w:val="Allgemein"/>
          <w:gallery w:val="placeholder"/>
        </w:category>
        <w:types>
          <w:type w:val="bbPlcHdr"/>
        </w:types>
        <w:behaviors>
          <w:behavior w:val="content"/>
        </w:behaviors>
        <w:guid w:val="{0A6C39C1-35C9-4139-B15F-6F861F500C45}"/>
      </w:docPartPr>
      <w:docPartBody>
        <w:p w:rsidR="00925F1E" w:rsidRDefault="00925F1E" w:rsidP="00925F1E">
          <w:pPr>
            <w:pStyle w:val="ED8DD10108DF4440977D86EA663EC178"/>
          </w:pPr>
          <w:r>
            <w:rPr>
              <w:rFonts w:cs="Arial"/>
              <w:vanish/>
              <w:color w:val="FF0000"/>
            </w:rPr>
            <w:t>[</w:t>
          </w:r>
          <w:r>
            <w:rPr>
              <w:vanish/>
              <w:color w:val="FF0000"/>
            </w:rPr>
            <w:t>…</w:t>
          </w:r>
          <w:r>
            <w:rPr>
              <w:rFonts w:cs="Arial"/>
              <w:vanish/>
              <w:color w:val="FF0000"/>
            </w:rPr>
            <w:t>]</w:t>
          </w:r>
        </w:p>
      </w:docPartBody>
    </w:docPart>
    <w:docPart>
      <w:docPartPr>
        <w:name w:val="E4B9E652F6484459AC6E681B19697FBF"/>
        <w:category>
          <w:name w:val="Allgemein"/>
          <w:gallery w:val="placeholder"/>
        </w:category>
        <w:types>
          <w:type w:val="bbPlcHdr"/>
        </w:types>
        <w:behaviors>
          <w:behavior w:val="content"/>
        </w:behaviors>
        <w:guid w:val="{B867AA2F-8ADD-4313-B0BA-E02BFA40044F}"/>
      </w:docPartPr>
      <w:docPartBody>
        <w:p w:rsidR="00925F1E" w:rsidRDefault="00EE690B" w:rsidP="00EE690B">
          <w:pPr>
            <w:pStyle w:val="E4B9E652F6484459AC6E681B19697FBF"/>
          </w:pPr>
          <w:r>
            <w:rPr>
              <w:rStyle w:val="Platzhaltertext"/>
              <w:rFonts w:cs="Arial"/>
              <w:color w:val="FF0000"/>
            </w:rPr>
            <w:t>[</w:t>
          </w:r>
          <w:r>
            <w:rPr>
              <w:rStyle w:val="Platzhaltertext"/>
              <w:color w:val="FF0000"/>
            </w:rPr>
            <w:t>…</w:t>
          </w:r>
          <w:r>
            <w:rPr>
              <w:rStyle w:val="Platzhaltertext"/>
              <w:rFonts w:cs="Arial"/>
              <w:color w:val="FF0000"/>
            </w:rPr>
            <w:t>]</w:t>
          </w:r>
        </w:p>
      </w:docPartBody>
    </w:docPart>
    <w:docPart>
      <w:docPartPr>
        <w:name w:val="BB38FE42C7E54CCEA6905041597FDAEB"/>
        <w:category>
          <w:name w:val="Allgemein"/>
          <w:gallery w:val="placeholder"/>
        </w:category>
        <w:types>
          <w:type w:val="bbPlcHdr"/>
        </w:types>
        <w:behaviors>
          <w:behavior w:val="content"/>
        </w:behaviors>
        <w:guid w:val="{7653C8C0-D850-4DA7-A4CF-D40E4E7F35EE}"/>
      </w:docPartPr>
      <w:docPartBody>
        <w:p w:rsidR="00925F1E" w:rsidRDefault="00925F1E" w:rsidP="00925F1E">
          <w:pPr>
            <w:pStyle w:val="BB38FE42C7E54CCEA6905041597FDAEB"/>
          </w:pPr>
          <w:r>
            <w:rPr>
              <w:rFonts w:cs="Arial"/>
              <w:vanish/>
              <w:color w:val="FF0000"/>
            </w:rPr>
            <w:t>[</w:t>
          </w:r>
          <w:r>
            <w:rPr>
              <w:vanish/>
              <w:color w:val="FF0000"/>
            </w:rPr>
            <w:t>…</w:t>
          </w:r>
          <w:r>
            <w:rPr>
              <w:rFonts w:cs="Arial"/>
              <w:vanish/>
              <w:color w:val="FF0000"/>
            </w:rPr>
            <w:t>]</w:t>
          </w:r>
        </w:p>
      </w:docPartBody>
    </w:docPart>
    <w:docPart>
      <w:docPartPr>
        <w:name w:val="875A9A23B11E4D9D922FC109B39BBBDF"/>
        <w:category>
          <w:name w:val="Allgemein"/>
          <w:gallery w:val="placeholder"/>
        </w:category>
        <w:types>
          <w:type w:val="bbPlcHdr"/>
        </w:types>
        <w:behaviors>
          <w:behavior w:val="content"/>
        </w:behaviors>
        <w:guid w:val="{DAFA9B16-57BD-4A4A-86A8-4DB65D942C42}"/>
      </w:docPartPr>
      <w:docPartBody>
        <w:p w:rsidR="00925F1E" w:rsidRDefault="00EE690B" w:rsidP="00EE690B">
          <w:pPr>
            <w:pStyle w:val="875A9A23B11E4D9D922FC109B39BBBDF"/>
          </w:pPr>
          <w:r>
            <w:rPr>
              <w:rStyle w:val="Platzhaltertext"/>
              <w:rFonts w:cs="Arial"/>
              <w:color w:val="FF0000"/>
            </w:rPr>
            <w:t>[</w:t>
          </w:r>
          <w:r>
            <w:rPr>
              <w:rStyle w:val="Platzhaltertext"/>
              <w:color w:val="FF0000"/>
            </w:rPr>
            <w:t>…</w:t>
          </w:r>
          <w:r>
            <w:rPr>
              <w:rStyle w:val="Platzhaltertext"/>
              <w:rFonts w:cs="Arial"/>
              <w:color w:val="FF0000"/>
            </w:rPr>
            <w:t>]</w:t>
          </w:r>
        </w:p>
      </w:docPartBody>
    </w:docPart>
    <w:docPart>
      <w:docPartPr>
        <w:name w:val="BA10EB8B8E334A73AE1E1F9155BC3B37"/>
        <w:category>
          <w:name w:val="Allgemein"/>
          <w:gallery w:val="placeholder"/>
        </w:category>
        <w:types>
          <w:type w:val="bbPlcHdr"/>
        </w:types>
        <w:behaviors>
          <w:behavior w:val="content"/>
        </w:behaviors>
        <w:guid w:val="{6ECFEACD-6D9D-483C-BA80-CFBDD7F3AE53}"/>
      </w:docPartPr>
      <w:docPartBody>
        <w:p w:rsidR="00925F1E" w:rsidRDefault="00925F1E" w:rsidP="00925F1E">
          <w:pPr>
            <w:pStyle w:val="BA10EB8B8E334A73AE1E1F9155BC3B37"/>
          </w:pPr>
          <w:r>
            <w:rPr>
              <w:rFonts w:cs="Arial"/>
              <w:vanish/>
              <w:color w:val="FF0000"/>
            </w:rPr>
            <w:t>[</w:t>
          </w:r>
          <w:r>
            <w:rPr>
              <w:vanish/>
              <w:color w:val="FF0000"/>
            </w:rPr>
            <w:t>…</w:t>
          </w:r>
          <w:r>
            <w:rPr>
              <w:rFonts w:cs="Arial"/>
              <w:vanish/>
              <w:color w:val="FF0000"/>
            </w:rPr>
            <w:t>]</w:t>
          </w:r>
        </w:p>
      </w:docPartBody>
    </w:docPart>
    <w:docPart>
      <w:docPartPr>
        <w:name w:val="223E4964CC3843AF9D80BE8CB8624BA0"/>
        <w:category>
          <w:name w:val="Allgemein"/>
          <w:gallery w:val="placeholder"/>
        </w:category>
        <w:types>
          <w:type w:val="bbPlcHdr"/>
        </w:types>
        <w:behaviors>
          <w:behavior w:val="content"/>
        </w:behaviors>
        <w:guid w:val="{453BC4BF-4405-43B9-BA1A-1D98A363A665}"/>
      </w:docPartPr>
      <w:docPartBody>
        <w:p w:rsidR="00925F1E" w:rsidRDefault="00EE690B" w:rsidP="00EE690B">
          <w:pPr>
            <w:pStyle w:val="223E4964CC3843AF9D80BE8CB8624BA0"/>
          </w:pPr>
          <w:r>
            <w:rPr>
              <w:rStyle w:val="Platzhaltertext"/>
              <w:rFonts w:cs="Arial"/>
              <w:color w:val="FF0000"/>
            </w:rPr>
            <w:t>[</w:t>
          </w:r>
          <w:r>
            <w:rPr>
              <w:rStyle w:val="Platzhaltertext"/>
              <w:color w:val="FF0000"/>
            </w:rPr>
            <w:t>…</w:t>
          </w:r>
          <w:r>
            <w:rPr>
              <w:rStyle w:val="Platzhaltertext"/>
              <w:rFonts w:cs="Arial"/>
              <w:color w:val="FF0000"/>
            </w:rPr>
            <w:t>]</w:t>
          </w:r>
        </w:p>
      </w:docPartBody>
    </w:docPart>
    <w:docPart>
      <w:docPartPr>
        <w:name w:val="F5ADD7919469429396BCA0F023AD50C7"/>
        <w:category>
          <w:name w:val="Allgemein"/>
          <w:gallery w:val="placeholder"/>
        </w:category>
        <w:types>
          <w:type w:val="bbPlcHdr"/>
        </w:types>
        <w:behaviors>
          <w:behavior w:val="content"/>
        </w:behaviors>
        <w:guid w:val="{F4B302A2-C27E-4757-A305-89B4A7A9EBFF}"/>
      </w:docPartPr>
      <w:docPartBody>
        <w:p w:rsidR="00925F1E" w:rsidRDefault="00925F1E" w:rsidP="00925F1E">
          <w:pPr>
            <w:pStyle w:val="F5ADD7919469429396BCA0F023AD50C7"/>
          </w:pPr>
          <w:r>
            <w:rPr>
              <w:rFonts w:cs="Arial"/>
              <w:vanish/>
              <w:color w:val="FF0000"/>
            </w:rPr>
            <w:t>[</w:t>
          </w:r>
          <w:r>
            <w:rPr>
              <w:vanish/>
              <w:color w:val="FF0000"/>
            </w:rPr>
            <w:t>…</w:t>
          </w:r>
          <w:r>
            <w:rPr>
              <w:rFonts w:cs="Arial"/>
              <w:vanish/>
              <w:color w:val="FF0000"/>
            </w:rPr>
            <w:t>]</w:t>
          </w:r>
        </w:p>
      </w:docPartBody>
    </w:docPart>
    <w:docPart>
      <w:docPartPr>
        <w:name w:val="F1CCA88BD194412D8F5E6E23A27ADB7E"/>
        <w:category>
          <w:name w:val="Allgemein"/>
          <w:gallery w:val="placeholder"/>
        </w:category>
        <w:types>
          <w:type w:val="bbPlcHdr"/>
        </w:types>
        <w:behaviors>
          <w:behavior w:val="content"/>
        </w:behaviors>
        <w:guid w:val="{BC860232-A4D7-47E1-826A-350427F87848}"/>
      </w:docPartPr>
      <w:docPartBody>
        <w:p w:rsidR="00925F1E" w:rsidRDefault="00EE690B" w:rsidP="00EE690B">
          <w:pPr>
            <w:pStyle w:val="F1CCA88BD194412D8F5E6E23A27ADB7E"/>
          </w:pPr>
          <w:r>
            <w:rPr>
              <w:rStyle w:val="Platzhaltertext"/>
              <w:rFonts w:cs="Arial"/>
              <w:color w:val="FF0000"/>
            </w:rPr>
            <w:t>[</w:t>
          </w:r>
          <w:r>
            <w:rPr>
              <w:rStyle w:val="Platzhaltertext"/>
              <w:color w:val="FF0000"/>
            </w:rPr>
            <w:t>…</w:t>
          </w:r>
          <w:r>
            <w:rPr>
              <w:rStyle w:val="Platzhaltertext"/>
              <w:rFonts w:cs="Arial"/>
              <w:color w:val="FF0000"/>
            </w:rPr>
            <w:t>]</w:t>
          </w:r>
        </w:p>
      </w:docPartBody>
    </w:docPart>
    <w:docPart>
      <w:docPartPr>
        <w:name w:val="CEABA0A4A6D94C00857A7AB9C22A66BE"/>
        <w:category>
          <w:name w:val="Allgemein"/>
          <w:gallery w:val="placeholder"/>
        </w:category>
        <w:types>
          <w:type w:val="bbPlcHdr"/>
        </w:types>
        <w:behaviors>
          <w:behavior w:val="content"/>
        </w:behaviors>
        <w:guid w:val="{BC2C5D0C-11B5-4126-865B-380EF0E61EF4}"/>
      </w:docPartPr>
      <w:docPartBody>
        <w:p w:rsidR="0016628B" w:rsidRDefault="00EE690B" w:rsidP="00EE690B">
          <w:pPr>
            <w:pStyle w:val="CEABA0A4A6D94C00857A7AB9C22A66BE"/>
          </w:pPr>
          <w:r w:rsidRPr="009403CB">
            <w:rPr>
              <w:color w:val="FF0000"/>
            </w:rPr>
            <w:t>Auswahl</w:t>
          </w:r>
        </w:p>
      </w:docPartBody>
    </w:docPart>
    <w:docPart>
      <w:docPartPr>
        <w:name w:val="48C7D888FE1D44E0AA250723A6B4F01B"/>
        <w:category>
          <w:name w:val="Allgemein"/>
          <w:gallery w:val="placeholder"/>
        </w:category>
        <w:types>
          <w:type w:val="bbPlcHdr"/>
        </w:types>
        <w:behaviors>
          <w:behavior w:val="content"/>
        </w:behaviors>
        <w:guid w:val="{82720D44-3226-423D-8F2D-5A3CC69EAE26}"/>
      </w:docPartPr>
      <w:docPartBody>
        <w:p w:rsidR="0016628B" w:rsidRDefault="00EE690B" w:rsidP="00EE690B">
          <w:pPr>
            <w:pStyle w:val="48C7D888FE1D44E0AA250723A6B4F01B"/>
          </w:pPr>
          <w:r w:rsidRPr="009403CB">
            <w:rPr>
              <w:color w:val="FF0000"/>
            </w:rPr>
            <w:t>Auswahl</w:t>
          </w:r>
        </w:p>
      </w:docPartBody>
    </w:docPart>
    <w:docPart>
      <w:docPartPr>
        <w:name w:val="3F3DDDF96BF645858F9FD923E3180364"/>
        <w:category>
          <w:name w:val="Allgemein"/>
          <w:gallery w:val="placeholder"/>
        </w:category>
        <w:types>
          <w:type w:val="bbPlcHdr"/>
        </w:types>
        <w:behaviors>
          <w:behavior w:val="content"/>
        </w:behaviors>
        <w:guid w:val="{537E1846-3D9B-4417-93BA-2F661A7CC588}"/>
      </w:docPartPr>
      <w:docPartBody>
        <w:p w:rsidR="0016628B" w:rsidRDefault="00EE690B" w:rsidP="00EE690B">
          <w:pPr>
            <w:pStyle w:val="3F3DDDF96BF645858F9FD923E31803641"/>
          </w:pPr>
          <w:r w:rsidRPr="009403CB">
            <w:rPr>
              <w:color w:val="FF0000"/>
            </w:rPr>
            <w:t>Auswahl</w:t>
          </w:r>
        </w:p>
      </w:docPartBody>
    </w:docPart>
    <w:docPart>
      <w:docPartPr>
        <w:name w:val="933C26244557429F9D86094A82A6AED9"/>
        <w:category>
          <w:name w:val="Allgemein"/>
          <w:gallery w:val="placeholder"/>
        </w:category>
        <w:types>
          <w:type w:val="bbPlcHdr"/>
        </w:types>
        <w:behaviors>
          <w:behavior w:val="content"/>
        </w:behaviors>
        <w:guid w:val="{97F168B9-D9D9-4ECA-96F1-7B5948231E4E}"/>
      </w:docPartPr>
      <w:docPartBody>
        <w:p w:rsidR="0016628B" w:rsidRDefault="00EE690B" w:rsidP="00EE690B">
          <w:pPr>
            <w:pStyle w:val="933C26244557429F9D86094A82A6AED91"/>
          </w:pPr>
          <w:r w:rsidRPr="009403CB">
            <w:rPr>
              <w:color w:val="FF0000"/>
            </w:rPr>
            <w:t>Auswahl</w:t>
          </w:r>
        </w:p>
      </w:docPartBody>
    </w:docPart>
    <w:docPart>
      <w:docPartPr>
        <w:name w:val="BC3984489C9947FEB21A6CA25C27BBF7"/>
        <w:category>
          <w:name w:val="Allgemein"/>
          <w:gallery w:val="placeholder"/>
        </w:category>
        <w:types>
          <w:type w:val="bbPlcHdr"/>
        </w:types>
        <w:behaviors>
          <w:behavior w:val="content"/>
        </w:behaviors>
        <w:guid w:val="{EF6C7C74-5244-49AC-BB84-21902CC59DB9}"/>
      </w:docPartPr>
      <w:docPartBody>
        <w:p w:rsidR="0016628B" w:rsidRDefault="00EE690B" w:rsidP="00EE690B">
          <w:pPr>
            <w:pStyle w:val="BC3984489C9947FEB21A6CA25C27BBF71"/>
          </w:pPr>
          <w:r w:rsidRPr="009403CB">
            <w:rPr>
              <w:color w:val="FF0000"/>
            </w:rPr>
            <w:t>Auswahl</w:t>
          </w:r>
        </w:p>
      </w:docPartBody>
    </w:docPart>
    <w:docPart>
      <w:docPartPr>
        <w:name w:val="84A765919CEE40F2AF1CCDD11F788CFA"/>
        <w:category>
          <w:name w:val="Allgemein"/>
          <w:gallery w:val="placeholder"/>
        </w:category>
        <w:types>
          <w:type w:val="bbPlcHdr"/>
        </w:types>
        <w:behaviors>
          <w:behavior w:val="content"/>
        </w:behaviors>
        <w:guid w:val="{848FB3F5-C2CD-4471-B787-5C4ABE7A7F34}"/>
      </w:docPartPr>
      <w:docPartBody>
        <w:p w:rsidR="0016628B" w:rsidRDefault="00EE690B" w:rsidP="00EE690B">
          <w:pPr>
            <w:pStyle w:val="84A765919CEE40F2AF1CCDD11F788CFA1"/>
          </w:pPr>
          <w:r w:rsidRPr="009403CB">
            <w:rPr>
              <w:color w:val="FF0000"/>
            </w:rPr>
            <w:t>Auswahl</w:t>
          </w:r>
        </w:p>
      </w:docPartBody>
    </w:docPart>
    <w:docPart>
      <w:docPartPr>
        <w:name w:val="6BDCCBD825F8412AB504A0E64F0AA994"/>
        <w:category>
          <w:name w:val="Allgemein"/>
          <w:gallery w:val="placeholder"/>
        </w:category>
        <w:types>
          <w:type w:val="bbPlcHdr"/>
        </w:types>
        <w:behaviors>
          <w:behavior w:val="content"/>
        </w:behaviors>
        <w:guid w:val="{59ED97C5-6B5D-404F-848B-88F3C276CFD4}"/>
      </w:docPartPr>
      <w:docPartBody>
        <w:p w:rsidR="0016628B" w:rsidRDefault="00322BC3" w:rsidP="00322BC3">
          <w:pPr>
            <w:pStyle w:val="6BDCCBD825F8412AB504A0E64F0AA994"/>
          </w:pPr>
          <w:r>
            <w:rPr>
              <w:rFonts w:cs="Arial"/>
              <w:vanish/>
              <w:color w:val="FF0000"/>
            </w:rPr>
            <w:t>[</w:t>
          </w:r>
          <w:r>
            <w:rPr>
              <w:vanish/>
              <w:color w:val="FF0000"/>
            </w:rPr>
            <w:t>…</w:t>
          </w:r>
          <w:r>
            <w:rPr>
              <w:rFonts w:cs="Arial"/>
              <w:vanish/>
              <w:color w:val="FF0000"/>
            </w:rPr>
            <w:t>]</w:t>
          </w:r>
        </w:p>
      </w:docPartBody>
    </w:docPart>
    <w:docPart>
      <w:docPartPr>
        <w:name w:val="4DE178FB49664A739B13C571E14ABCDF"/>
        <w:category>
          <w:name w:val="Allgemein"/>
          <w:gallery w:val="placeholder"/>
        </w:category>
        <w:types>
          <w:type w:val="bbPlcHdr"/>
        </w:types>
        <w:behaviors>
          <w:behavior w:val="content"/>
        </w:behaviors>
        <w:guid w:val="{567FE3B8-5129-49D7-BEE3-1AF7BA689845}"/>
      </w:docPartPr>
      <w:docPartBody>
        <w:p w:rsidR="0016628B" w:rsidRDefault="00EE690B" w:rsidP="00EE690B">
          <w:pPr>
            <w:pStyle w:val="4DE178FB49664A739B13C571E14ABCDF1"/>
          </w:pPr>
          <w:r>
            <w:rPr>
              <w:rStyle w:val="Platzhaltertext"/>
              <w:rFonts w:cs="Arial"/>
              <w:color w:val="FF0000"/>
            </w:rPr>
            <w:t>[</w:t>
          </w:r>
          <w:r>
            <w:rPr>
              <w:rStyle w:val="Platzhaltertext"/>
              <w:color w:val="FF0000"/>
            </w:rPr>
            <w:t>…</w:t>
          </w:r>
          <w:r>
            <w:rPr>
              <w:rStyle w:val="Platzhaltertext"/>
              <w:rFonts w:cs="Arial"/>
              <w:color w:val="FF0000"/>
            </w:rPr>
            <w:t>]</w:t>
          </w:r>
        </w:p>
      </w:docPartBody>
    </w:docPart>
    <w:docPart>
      <w:docPartPr>
        <w:name w:val="EF6BAB24F9AA4D0894DB623AFA99CDC1"/>
        <w:category>
          <w:name w:val="Allgemein"/>
          <w:gallery w:val="placeholder"/>
        </w:category>
        <w:types>
          <w:type w:val="bbPlcHdr"/>
        </w:types>
        <w:behaviors>
          <w:behavior w:val="content"/>
        </w:behaviors>
        <w:guid w:val="{DF8048CF-EAA6-4A2B-99C5-3F51810ABD9C}"/>
      </w:docPartPr>
      <w:docPartBody>
        <w:p w:rsidR="0016628B" w:rsidRDefault="00322BC3" w:rsidP="00322BC3">
          <w:pPr>
            <w:pStyle w:val="EF6BAB24F9AA4D0894DB623AFA99CDC1"/>
          </w:pPr>
          <w:r>
            <w:rPr>
              <w:rFonts w:cs="Arial"/>
              <w:vanish/>
              <w:color w:val="FF0000"/>
            </w:rPr>
            <w:t>[</w:t>
          </w:r>
          <w:r>
            <w:rPr>
              <w:vanish/>
              <w:color w:val="FF0000"/>
            </w:rPr>
            <w:t>…</w:t>
          </w:r>
          <w:r>
            <w:rPr>
              <w:rFonts w:cs="Arial"/>
              <w:vanish/>
              <w:color w:val="FF0000"/>
            </w:rPr>
            <w:t>]</w:t>
          </w:r>
        </w:p>
      </w:docPartBody>
    </w:docPart>
    <w:docPart>
      <w:docPartPr>
        <w:name w:val="4E0F4FCD820B4286A169FCC00DF88767"/>
        <w:category>
          <w:name w:val="Allgemein"/>
          <w:gallery w:val="placeholder"/>
        </w:category>
        <w:types>
          <w:type w:val="bbPlcHdr"/>
        </w:types>
        <w:behaviors>
          <w:behavior w:val="content"/>
        </w:behaviors>
        <w:guid w:val="{AFC0FE3D-A562-4492-B662-016887D43A01}"/>
      </w:docPartPr>
      <w:docPartBody>
        <w:p w:rsidR="0016628B" w:rsidRDefault="00EE690B" w:rsidP="00EE690B">
          <w:pPr>
            <w:pStyle w:val="4E0F4FCD820B4286A169FCC00DF887671"/>
          </w:pPr>
          <w:r>
            <w:rPr>
              <w:rStyle w:val="Platzhaltertext"/>
              <w:rFonts w:cs="Arial"/>
              <w:color w:val="FF0000"/>
            </w:rPr>
            <w:t>[</w:t>
          </w:r>
          <w:r>
            <w:rPr>
              <w:rStyle w:val="Platzhaltertext"/>
              <w:color w:val="FF0000"/>
            </w:rPr>
            <w:t>…</w:t>
          </w:r>
          <w:r>
            <w:rPr>
              <w:rStyle w:val="Platzhaltertext"/>
              <w:rFonts w:cs="Arial"/>
              <w:color w:val="FF0000"/>
            </w:rPr>
            <w:t>]</w:t>
          </w:r>
        </w:p>
      </w:docPartBody>
    </w:docPart>
    <w:docPart>
      <w:docPartPr>
        <w:name w:val="A3281299CA73484FAF0DE43E79705BD3"/>
        <w:category>
          <w:name w:val="Allgemein"/>
          <w:gallery w:val="placeholder"/>
        </w:category>
        <w:types>
          <w:type w:val="bbPlcHdr"/>
        </w:types>
        <w:behaviors>
          <w:behavior w:val="content"/>
        </w:behaviors>
        <w:guid w:val="{A389FBD2-BADE-451B-8EF5-F5E995240B16}"/>
      </w:docPartPr>
      <w:docPartBody>
        <w:p w:rsidR="0016628B" w:rsidRDefault="00EE690B" w:rsidP="00EE690B">
          <w:pPr>
            <w:pStyle w:val="A3281299CA73484FAF0DE43E79705BD31"/>
          </w:pPr>
          <w:r w:rsidRPr="009403CB">
            <w:rPr>
              <w:color w:val="FF0000"/>
            </w:rPr>
            <w:t>Auswahl</w:t>
          </w:r>
        </w:p>
      </w:docPartBody>
    </w:docPart>
    <w:docPart>
      <w:docPartPr>
        <w:name w:val="016FA70A5A1347DD9BE78846C62C3448"/>
        <w:category>
          <w:name w:val="Allgemein"/>
          <w:gallery w:val="placeholder"/>
        </w:category>
        <w:types>
          <w:type w:val="bbPlcHdr"/>
        </w:types>
        <w:behaviors>
          <w:behavior w:val="content"/>
        </w:behaviors>
        <w:guid w:val="{77506DFF-E8F3-43A5-808F-11BF7302909F}"/>
      </w:docPartPr>
      <w:docPartBody>
        <w:p w:rsidR="0016628B" w:rsidRDefault="00EE690B" w:rsidP="00EE690B">
          <w:pPr>
            <w:pStyle w:val="016FA70A5A1347DD9BE78846C62C34481"/>
          </w:pPr>
          <w:r w:rsidRPr="009403CB">
            <w:rPr>
              <w:color w:val="FF0000"/>
            </w:rPr>
            <w:t>Auswahl</w:t>
          </w:r>
        </w:p>
      </w:docPartBody>
    </w:docPart>
    <w:docPart>
      <w:docPartPr>
        <w:name w:val="98FCFEFE383B4A6F9A6B5939A0555EC2"/>
        <w:category>
          <w:name w:val="Allgemein"/>
          <w:gallery w:val="placeholder"/>
        </w:category>
        <w:types>
          <w:type w:val="bbPlcHdr"/>
        </w:types>
        <w:behaviors>
          <w:behavior w:val="content"/>
        </w:behaviors>
        <w:guid w:val="{EA8CFFD0-4687-4E6F-8DCE-7B296725A2F4}"/>
      </w:docPartPr>
      <w:docPartBody>
        <w:p w:rsidR="0016628B" w:rsidRDefault="00EE690B" w:rsidP="00EE690B">
          <w:pPr>
            <w:pStyle w:val="98FCFEFE383B4A6F9A6B5939A0555EC21"/>
          </w:pPr>
          <w:r>
            <w:rPr>
              <w:rStyle w:val="Platzhaltertext"/>
              <w:rFonts w:cs="Arial"/>
              <w:vanish/>
              <w:color w:val="FF0000"/>
            </w:rPr>
            <w:t>[</w:t>
          </w:r>
          <w:r>
            <w:rPr>
              <w:rStyle w:val="Platzhaltertext"/>
              <w:vanish/>
              <w:color w:val="FF0000"/>
            </w:rPr>
            <w:t>…</w:t>
          </w:r>
          <w:r>
            <w:rPr>
              <w:rStyle w:val="Platzhaltertext"/>
              <w:rFonts w:cs="Arial"/>
              <w:vanish/>
              <w:color w:val="FF0000"/>
            </w:rPr>
            <w:t>]</w:t>
          </w:r>
        </w:p>
      </w:docPartBody>
    </w:docPart>
    <w:docPart>
      <w:docPartPr>
        <w:name w:val="1B096B50B2F74799BF11776CCDFDAE9E"/>
        <w:category>
          <w:name w:val="Allgemein"/>
          <w:gallery w:val="placeholder"/>
        </w:category>
        <w:types>
          <w:type w:val="bbPlcHdr"/>
        </w:types>
        <w:behaviors>
          <w:behavior w:val="content"/>
        </w:behaviors>
        <w:guid w:val="{6DEC021D-6E70-40A0-B091-688CA48A7471}"/>
      </w:docPartPr>
      <w:docPartBody>
        <w:p w:rsidR="00820BA4" w:rsidRDefault="00EE690B" w:rsidP="00EE690B">
          <w:pPr>
            <w:pStyle w:val="1B096B50B2F74799BF11776CCDFDAE9E1"/>
          </w:pPr>
          <w:r w:rsidRPr="006F4286">
            <w:rPr>
              <w:vanish/>
              <w:color w:val="FF0000"/>
            </w:rPr>
            <w:t>Adresse UV-Träger</w:t>
          </w:r>
        </w:p>
      </w:docPartBody>
    </w:docPart>
    <w:docPart>
      <w:docPartPr>
        <w:name w:val="06DEC0E7AA534856840FE993E0EC462E"/>
        <w:category>
          <w:name w:val="Allgemein"/>
          <w:gallery w:val="placeholder"/>
        </w:category>
        <w:types>
          <w:type w:val="bbPlcHdr"/>
        </w:types>
        <w:behaviors>
          <w:behavior w:val="content"/>
        </w:behaviors>
        <w:guid w:val="{0D59CAB5-DF8A-407A-8B94-E655C85F97C2}"/>
      </w:docPartPr>
      <w:docPartBody>
        <w:p w:rsidR="00820BA4" w:rsidRDefault="002A47E8" w:rsidP="002A47E8">
          <w:pPr>
            <w:pStyle w:val="06DEC0E7AA534856840FE993E0EC462E"/>
          </w:pPr>
          <w:r>
            <w:rPr>
              <w:rFonts w:cs="Arial"/>
              <w:vanish/>
              <w:color w:val="FF0000"/>
            </w:rPr>
            <w:t>[</w:t>
          </w:r>
          <w:r>
            <w:rPr>
              <w:vanish/>
              <w:color w:val="FF0000"/>
            </w:rPr>
            <w:t>…</w:t>
          </w:r>
          <w:r>
            <w:rPr>
              <w:rFonts w:cs="Arial"/>
              <w:vanish/>
              <w:color w:val="FF0000"/>
            </w:rPr>
            <w:t>]</w:t>
          </w:r>
        </w:p>
      </w:docPartBody>
    </w:docPart>
    <w:docPart>
      <w:docPartPr>
        <w:name w:val="171A0FFF16E143E597784009DE1C6979"/>
        <w:category>
          <w:name w:val="Allgemein"/>
          <w:gallery w:val="placeholder"/>
        </w:category>
        <w:types>
          <w:type w:val="bbPlcHdr"/>
        </w:types>
        <w:behaviors>
          <w:behavior w:val="content"/>
        </w:behaviors>
        <w:guid w:val="{52341A7B-93BA-46FD-AB86-FD10D838FB51}"/>
      </w:docPartPr>
      <w:docPartBody>
        <w:p w:rsidR="00820BA4" w:rsidRDefault="00EE690B" w:rsidP="00EE690B">
          <w:pPr>
            <w:pStyle w:val="171A0FFF16E143E597784009DE1C69791"/>
          </w:pPr>
          <w:r w:rsidRPr="006F4286">
            <w:rPr>
              <w:rFonts w:cs="Arial"/>
              <w:color w:val="FF0000"/>
            </w:rPr>
            <w:t>[</w:t>
          </w:r>
          <w:r w:rsidRPr="006F4286">
            <w:rPr>
              <w:color w:val="FF0000"/>
            </w:rPr>
            <w:t>…</w:t>
          </w:r>
          <w:r w:rsidRPr="006F4286">
            <w:rPr>
              <w:rFonts w:cs="Arial"/>
              <w:color w:val="FF0000"/>
            </w:rPr>
            <w:t>]</w:t>
          </w:r>
        </w:p>
      </w:docPartBody>
    </w:docPart>
    <w:docPart>
      <w:docPartPr>
        <w:name w:val="165BC69AB161415E9B57649037F8F0AE"/>
        <w:category>
          <w:name w:val="Allgemein"/>
          <w:gallery w:val="placeholder"/>
        </w:category>
        <w:types>
          <w:type w:val="bbPlcHdr"/>
        </w:types>
        <w:behaviors>
          <w:behavior w:val="content"/>
        </w:behaviors>
        <w:guid w:val="{F6F52F2B-E77B-4BDC-9714-9424588E5FE6}"/>
      </w:docPartPr>
      <w:docPartBody>
        <w:p w:rsidR="00820BA4" w:rsidRDefault="002A47E8" w:rsidP="002A47E8">
          <w:pPr>
            <w:pStyle w:val="165BC69AB161415E9B57649037F8F0AE"/>
          </w:pPr>
          <w:r>
            <w:rPr>
              <w:rFonts w:cs="Arial"/>
              <w:vanish/>
              <w:color w:val="FF0000"/>
            </w:rPr>
            <w:t>[</w:t>
          </w:r>
          <w:r>
            <w:rPr>
              <w:vanish/>
              <w:color w:val="FF0000"/>
            </w:rPr>
            <w:t>…</w:t>
          </w:r>
          <w:r>
            <w:rPr>
              <w:rFonts w:cs="Arial"/>
              <w:vanish/>
              <w:color w:val="FF0000"/>
            </w:rPr>
            <w:t>]</w:t>
          </w:r>
        </w:p>
      </w:docPartBody>
    </w:docPart>
    <w:docPart>
      <w:docPartPr>
        <w:name w:val="63B4B280854A4267967532DF52F0E604"/>
        <w:category>
          <w:name w:val="Allgemein"/>
          <w:gallery w:val="placeholder"/>
        </w:category>
        <w:types>
          <w:type w:val="bbPlcHdr"/>
        </w:types>
        <w:behaviors>
          <w:behavior w:val="content"/>
        </w:behaviors>
        <w:guid w:val="{A7BD5A02-2051-48A8-B68B-EE6C6666BC74}"/>
      </w:docPartPr>
      <w:docPartBody>
        <w:p w:rsidR="00820BA4" w:rsidRDefault="00EE690B" w:rsidP="00EE690B">
          <w:pPr>
            <w:pStyle w:val="63B4B280854A4267967532DF52F0E6041"/>
          </w:pPr>
          <w:r w:rsidRPr="006F4286">
            <w:rPr>
              <w:rFonts w:cs="Arial"/>
              <w:color w:val="FF0000"/>
            </w:rPr>
            <w:t>[</w:t>
          </w:r>
          <w:r w:rsidRPr="006F4286">
            <w:rPr>
              <w:color w:val="FF0000"/>
            </w:rPr>
            <w:t>…</w:t>
          </w:r>
          <w:r w:rsidRPr="006F4286">
            <w:rPr>
              <w:rFonts w:cs="Arial"/>
              <w:color w:val="FF0000"/>
            </w:rPr>
            <w:t>]</w:t>
          </w:r>
        </w:p>
      </w:docPartBody>
    </w:docPart>
    <w:docPart>
      <w:docPartPr>
        <w:name w:val="D1DD6382B5404E188B5CE9805A2BB69C"/>
        <w:category>
          <w:name w:val="Allgemein"/>
          <w:gallery w:val="placeholder"/>
        </w:category>
        <w:types>
          <w:type w:val="bbPlcHdr"/>
        </w:types>
        <w:behaviors>
          <w:behavior w:val="content"/>
        </w:behaviors>
        <w:guid w:val="{FCDB7937-F46A-42C8-A555-0CCF88F2E6A8}"/>
      </w:docPartPr>
      <w:docPartBody>
        <w:p w:rsidR="00820BA4" w:rsidRDefault="00EE690B" w:rsidP="00EE690B">
          <w:pPr>
            <w:pStyle w:val="D1DD6382B5404E188B5CE9805A2BB69C1"/>
          </w:pPr>
          <w:r w:rsidRPr="006F4286">
            <w:rPr>
              <w:rFonts w:cs="Arial"/>
              <w:vanish/>
              <w:color w:val="FF0000"/>
            </w:rPr>
            <w:t>[</w:t>
          </w:r>
          <w:r w:rsidRPr="006F4286">
            <w:rPr>
              <w:vanish/>
              <w:color w:val="FF0000"/>
            </w:rPr>
            <w:t>…</w:t>
          </w:r>
          <w:r w:rsidRPr="006F4286">
            <w:rPr>
              <w:rFonts w:cs="Arial"/>
              <w:vanish/>
              <w:color w:val="FF0000"/>
            </w:rPr>
            <w:t>]</w:t>
          </w:r>
        </w:p>
      </w:docPartBody>
    </w:docPart>
    <w:docPart>
      <w:docPartPr>
        <w:name w:val="6B312FABF15F4A4284B2F1F5198A661E"/>
        <w:category>
          <w:name w:val="Allgemein"/>
          <w:gallery w:val="placeholder"/>
        </w:category>
        <w:types>
          <w:type w:val="bbPlcHdr"/>
        </w:types>
        <w:behaviors>
          <w:behavior w:val="content"/>
        </w:behaviors>
        <w:guid w:val="{101AE845-49CD-4F28-9426-4AE702A90C98}"/>
      </w:docPartPr>
      <w:docPartBody>
        <w:p w:rsidR="00820BA4" w:rsidRDefault="00EE690B" w:rsidP="00EE690B">
          <w:pPr>
            <w:pStyle w:val="6B312FABF15F4A4284B2F1F5198A661E1"/>
          </w:pPr>
          <w:r w:rsidRPr="006F4286">
            <w:rPr>
              <w:rFonts w:cs="Arial"/>
              <w:vanish/>
              <w:color w:val="FF0000"/>
            </w:rPr>
            <w:t>[</w:t>
          </w:r>
          <w:r w:rsidRPr="006F4286">
            <w:rPr>
              <w:vanish/>
              <w:color w:val="FF0000"/>
            </w:rPr>
            <w:t>…</w:t>
          </w:r>
          <w:r w:rsidRPr="006F4286">
            <w:rPr>
              <w:rFonts w:cs="Arial"/>
              <w:vanish/>
              <w:color w:val="FF0000"/>
            </w:rPr>
            <w:t>]</w:t>
          </w:r>
        </w:p>
      </w:docPartBody>
    </w:docPart>
    <w:docPart>
      <w:docPartPr>
        <w:name w:val="632DE4351E924367A4D58A7E19F0E8B8"/>
        <w:category>
          <w:name w:val="Allgemein"/>
          <w:gallery w:val="placeholder"/>
        </w:category>
        <w:types>
          <w:type w:val="bbPlcHdr"/>
        </w:types>
        <w:behaviors>
          <w:behavior w:val="content"/>
        </w:behaviors>
        <w:guid w:val="{DE06789A-50D3-45BF-B690-64F0019781BB}"/>
      </w:docPartPr>
      <w:docPartBody>
        <w:p w:rsidR="00820BA4" w:rsidRDefault="00EE690B" w:rsidP="00EE690B">
          <w:pPr>
            <w:pStyle w:val="632DE4351E924367A4D58A7E19F0E8B81"/>
          </w:pPr>
          <w:r w:rsidRPr="006F4286">
            <w:rPr>
              <w:rFonts w:cs="Arial"/>
              <w:vanish/>
              <w:color w:val="FF0000"/>
            </w:rPr>
            <w:t>[</w:t>
          </w:r>
          <w:r w:rsidRPr="006F4286">
            <w:rPr>
              <w:vanish/>
              <w:color w:val="FF0000"/>
            </w:rPr>
            <w:t>…</w:t>
          </w:r>
          <w:r w:rsidRPr="006F4286">
            <w:rPr>
              <w:rFonts w:cs="Arial"/>
              <w:vanish/>
              <w:color w:val="FF0000"/>
            </w:rPr>
            <w:t>]</w:t>
          </w:r>
        </w:p>
      </w:docPartBody>
    </w:docPart>
    <w:docPart>
      <w:docPartPr>
        <w:name w:val="2163B227CE0F4B60A197A0D80C2692F5"/>
        <w:category>
          <w:name w:val="Allgemein"/>
          <w:gallery w:val="placeholder"/>
        </w:category>
        <w:types>
          <w:type w:val="bbPlcHdr"/>
        </w:types>
        <w:behaviors>
          <w:behavior w:val="content"/>
        </w:behaviors>
        <w:guid w:val="{0EC9A869-1A67-45BD-ADF7-B59626AFE3E1}"/>
      </w:docPartPr>
      <w:docPartBody>
        <w:p w:rsidR="00D61AC1" w:rsidRDefault="00820BA4" w:rsidP="00820BA4">
          <w:pPr>
            <w:pStyle w:val="2163B227CE0F4B60A197A0D80C2692F5"/>
          </w:pPr>
          <w:r>
            <w:rPr>
              <w:rFonts w:cs="Arial"/>
              <w:vanish/>
              <w:color w:val="FF0000"/>
            </w:rPr>
            <w:t>[</w:t>
          </w:r>
          <w:r>
            <w:rPr>
              <w:vanish/>
              <w:color w:val="FF0000"/>
            </w:rPr>
            <w:t>…</w:t>
          </w:r>
          <w:r>
            <w:rPr>
              <w:rFonts w:cs="Arial"/>
              <w:vanish/>
              <w:color w:val="FF0000"/>
            </w:rPr>
            <w:t>]</w:t>
          </w:r>
        </w:p>
      </w:docPartBody>
    </w:docPart>
    <w:docPart>
      <w:docPartPr>
        <w:name w:val="32816F0B93354774A56825809FF822CB"/>
        <w:category>
          <w:name w:val="Allgemein"/>
          <w:gallery w:val="placeholder"/>
        </w:category>
        <w:types>
          <w:type w:val="bbPlcHdr"/>
        </w:types>
        <w:behaviors>
          <w:behavior w:val="content"/>
        </w:behaviors>
        <w:guid w:val="{4E44D428-3DB8-4C85-9796-B534AD1A2B59}"/>
      </w:docPartPr>
      <w:docPartBody>
        <w:p w:rsidR="00D61AC1" w:rsidRDefault="00EE690B" w:rsidP="00EE690B">
          <w:pPr>
            <w:pStyle w:val="32816F0B93354774A56825809FF822CB1"/>
          </w:pPr>
          <w:r>
            <w:rPr>
              <w:rStyle w:val="Platzhaltertext"/>
              <w:rFonts w:cs="Arial"/>
              <w:color w:val="FF0000"/>
            </w:rPr>
            <w:t>[</w:t>
          </w:r>
          <w:r>
            <w:rPr>
              <w:rStyle w:val="Platzhaltertext"/>
              <w:color w:val="FF0000"/>
            </w:rPr>
            <w:t>…</w:t>
          </w:r>
          <w:r>
            <w:rPr>
              <w:rStyle w:val="Platzhaltertext"/>
              <w:rFonts w:cs="Arial"/>
              <w:color w:val="FF0000"/>
            </w:rPr>
            <w:t>]</w:t>
          </w:r>
        </w:p>
      </w:docPartBody>
    </w:docPart>
    <w:docPart>
      <w:docPartPr>
        <w:name w:val="3DA61B3BEFD7452DB0F867B9BA6137FB"/>
        <w:category>
          <w:name w:val="Allgemein"/>
          <w:gallery w:val="placeholder"/>
        </w:category>
        <w:types>
          <w:type w:val="bbPlcHdr"/>
        </w:types>
        <w:behaviors>
          <w:behavior w:val="content"/>
        </w:behaviors>
        <w:guid w:val="{576A42BA-953C-4B62-9F5A-42FD052E507B}"/>
      </w:docPartPr>
      <w:docPartBody>
        <w:p w:rsidR="00D61AC1" w:rsidRDefault="00820BA4" w:rsidP="00820BA4">
          <w:pPr>
            <w:pStyle w:val="3DA61B3BEFD7452DB0F867B9BA6137FB"/>
          </w:pPr>
          <w:r>
            <w:rPr>
              <w:rFonts w:cs="Arial"/>
              <w:vanish/>
              <w:color w:val="FF0000"/>
            </w:rPr>
            <w:t>[</w:t>
          </w:r>
          <w:r>
            <w:rPr>
              <w:vanish/>
              <w:color w:val="FF0000"/>
            </w:rPr>
            <w:t>…</w:t>
          </w:r>
          <w:r>
            <w:rPr>
              <w:rFonts w:cs="Arial"/>
              <w:vanish/>
              <w:color w:val="FF0000"/>
            </w:rPr>
            <w:t>]</w:t>
          </w:r>
        </w:p>
      </w:docPartBody>
    </w:docPart>
    <w:docPart>
      <w:docPartPr>
        <w:name w:val="AD75E355621545F1998CED8F599A0E08"/>
        <w:category>
          <w:name w:val="Allgemein"/>
          <w:gallery w:val="placeholder"/>
        </w:category>
        <w:types>
          <w:type w:val="bbPlcHdr"/>
        </w:types>
        <w:behaviors>
          <w:behavior w:val="content"/>
        </w:behaviors>
        <w:guid w:val="{67C4D9CB-6A57-46EC-977A-997FA369C88C}"/>
      </w:docPartPr>
      <w:docPartBody>
        <w:p w:rsidR="00D61AC1" w:rsidRDefault="00EE690B" w:rsidP="00EE690B">
          <w:pPr>
            <w:pStyle w:val="AD75E355621545F1998CED8F599A0E081"/>
          </w:pPr>
          <w:r>
            <w:rPr>
              <w:rStyle w:val="Platzhaltertext"/>
              <w:rFonts w:cs="Arial"/>
              <w:color w:val="FF0000"/>
            </w:rPr>
            <w:t>[</w:t>
          </w:r>
          <w:r>
            <w:rPr>
              <w:rStyle w:val="Platzhaltertext"/>
              <w:color w:val="FF0000"/>
            </w:rPr>
            <w:t>…</w:t>
          </w:r>
          <w:r>
            <w:rPr>
              <w:rStyle w:val="Platzhaltertext"/>
              <w:rFonts w:cs="Arial"/>
              <w:color w:val="FF0000"/>
            </w:rPr>
            <w:t>]</w:t>
          </w:r>
        </w:p>
      </w:docPartBody>
    </w:docPart>
    <w:docPart>
      <w:docPartPr>
        <w:name w:val="AP837-01"/>
        <w:style w:val="Standard"/>
        <w:category>
          <w:name w:val="AP837"/>
          <w:gallery w:val="autoTxt"/>
        </w:category>
        <w:behaviors>
          <w:behavior w:val="content"/>
        </w:behaviors>
        <w:guid w:val="{54487C7B-D491-4E06-8C19-6C98CF031A7D}"/>
      </w:docPartPr>
      <w:docPartBody>
        <w:tbl>
          <w:tblPr>
            <w:tblW w:w="9979" w:type="dxa"/>
            <w:tblLayout w:type="fixed"/>
            <w:tblCellMar>
              <w:left w:w="71" w:type="dxa"/>
              <w:right w:w="71" w:type="dxa"/>
            </w:tblCellMar>
            <w:tblLook w:val="0000" w:firstRow="0" w:lastRow="0" w:firstColumn="0" w:lastColumn="0" w:noHBand="0" w:noVBand="0"/>
          </w:tblPr>
          <w:tblGrid>
            <w:gridCol w:w="794"/>
            <w:gridCol w:w="9185"/>
          </w:tblGrid>
          <w:tr w:rsidR="00EE690B" w:rsidRPr="0025731B" w:rsidTr="0086324A">
            <w:trPr>
              <w:cantSplit/>
            </w:trPr>
            <w:tc>
              <w:tcPr>
                <w:tcW w:w="794" w:type="dxa"/>
              </w:tcPr>
              <w:p w:rsidR="00EE690B" w:rsidRDefault="00EE690B" w:rsidP="00916F83">
                <w:pPr>
                  <w:spacing w:after="120"/>
                </w:pPr>
                <w:r>
                  <w:t>6.2.1</w:t>
                </w:r>
              </w:p>
            </w:tc>
            <w:tc>
              <w:tcPr>
                <w:tcW w:w="9185" w:type="dxa"/>
              </w:tcPr>
              <w:p w:rsidR="00EE690B" w:rsidRDefault="00EE690B" w:rsidP="00916F83">
                <w:pPr>
                  <w:spacing w:after="120"/>
                </w:pPr>
                <w:r>
                  <w:t>Besteht ggf. wegen weiterer, versicherungsfallunabhängiger Gesundheitsschäden völlige und dauernde Erwerbungsfähigkeit im Sinne der gesetzlichen Unfallversicherung, ggf. seit wann?</w:t>
                </w:r>
              </w:p>
              <w:p w:rsidR="00EE690B" w:rsidRDefault="00EE690B" w:rsidP="00916F83">
                <w:pPr>
                  <w:spacing w:after="120"/>
                </w:pPr>
                <w:r>
                  <w:t>Hinweis: Völlige Erwerbsunfähigkeit im Sinne der gesetzlichen Unfallversicherung entspricht nicht der vollen Erwerbsminderung im Sinne der Rentenversicherung. Siehe auch Grundlagen der Begutachtung von Arbeitsunfällen (DGUV 2021), Kap. 8.4 (</w:t>
                </w:r>
                <w:r w:rsidRPr="000E2622">
                  <w:t>https://publikationen.dguv.de/widgets/pdf/download/article/3057</w:t>
                </w:r>
                <w:hyperlink r:id="rId4" w:history="1">
                  <w:r w:rsidRPr="000E2622">
                    <w:rPr>
                      <w:rStyle w:val="Hyperlink"/>
                    </w:rPr>
                    <w:t>https://publikationen.dguv.de/versicherungleistungen/rehabilitation/3057/grundlagen-der-begutachtung-von-arbeitsunfaellen-erlaeuterungen-fuer-sachverstaendige</w:t>
                  </w:r>
                </w:hyperlink>
                <w:r>
                  <w:t xml:space="preserve"> </w:t>
                </w:r>
              </w:p>
              <w:p w:rsidR="00EE690B" w:rsidRDefault="00EE690B" w:rsidP="00916F83">
                <w:pPr>
                  <w:spacing w:after="120"/>
                </w:pPr>
                <w:r>
                  <w:rPr>
                    <w:noProof/>
                  </w:rPr>
                  <w:drawing>
                    <wp:inline distT="0" distB="0" distL="0" distR="0" wp14:anchorId="4EB6AB6A" wp14:editId="50DAEE27">
                      <wp:extent cx="695325" cy="695325"/>
                      <wp:effectExtent l="0" t="0" r="9525" b="9525"/>
                      <wp:docPr id="1694554679"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95325" cy="695325"/>
                              </a:xfrm>
                              <a:prstGeom prst="rect">
                                <a:avLst/>
                              </a:prstGeom>
                              <a:noFill/>
                              <a:ln>
                                <a:noFill/>
                              </a:ln>
                            </pic:spPr>
                          </pic:pic>
                        </a:graphicData>
                      </a:graphic>
                    </wp:inline>
                  </w:drawing>
                </w:r>
              </w:p>
            </w:tc>
          </w:tr>
        </w:tbl>
        <w:p w:rsidR="008F64BF" w:rsidRDefault="008F64BF"/>
      </w:docPartBody>
    </w:docPart>
    <w:docPart>
      <w:docPartPr>
        <w:name w:val="6254AC6EC83943A4BDD8D00E3C60A7A5"/>
        <w:category>
          <w:name w:val="Allgemein"/>
          <w:gallery w:val="placeholder"/>
        </w:category>
        <w:types>
          <w:type w:val="bbPlcHdr"/>
        </w:types>
        <w:behaviors>
          <w:behavior w:val="content"/>
        </w:behaviors>
        <w:guid w:val="{38C16361-6AF2-4A5C-842D-90A22B9CA812}"/>
      </w:docPartPr>
      <w:docPartBody>
        <w:p w:rsidR="008F64BF" w:rsidRDefault="00EE690B" w:rsidP="00EE690B">
          <w:pPr>
            <w:pStyle w:val="6254AC6EC83943A4BDD8D00E3C60A7A5"/>
          </w:pPr>
          <w:r w:rsidRPr="009654E7">
            <w:rPr>
              <w:rStyle w:val="Platzhaltertext"/>
              <w:color w:val="FF0000"/>
            </w:rPr>
            <w:t>TB weiterer versicherungsfallunabhängiger Gesundheitsschaden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0C1B"/>
    <w:rsid w:val="00076D7B"/>
    <w:rsid w:val="000B0032"/>
    <w:rsid w:val="0016628B"/>
    <w:rsid w:val="001F310E"/>
    <w:rsid w:val="002208C3"/>
    <w:rsid w:val="00232E49"/>
    <w:rsid w:val="00240301"/>
    <w:rsid w:val="00240C1B"/>
    <w:rsid w:val="002A47E8"/>
    <w:rsid w:val="002C5DC4"/>
    <w:rsid w:val="00322BC3"/>
    <w:rsid w:val="004C20AE"/>
    <w:rsid w:val="005751C6"/>
    <w:rsid w:val="005F352B"/>
    <w:rsid w:val="00614D44"/>
    <w:rsid w:val="0061644C"/>
    <w:rsid w:val="007B4172"/>
    <w:rsid w:val="00820BA4"/>
    <w:rsid w:val="00874BEB"/>
    <w:rsid w:val="008B2EBD"/>
    <w:rsid w:val="008B5AA3"/>
    <w:rsid w:val="008F64BF"/>
    <w:rsid w:val="00925F1E"/>
    <w:rsid w:val="0094165D"/>
    <w:rsid w:val="00996CCE"/>
    <w:rsid w:val="009D0FDB"/>
    <w:rsid w:val="009F3BCF"/>
    <w:rsid w:val="009F49BE"/>
    <w:rsid w:val="00A066AB"/>
    <w:rsid w:val="00A45E8C"/>
    <w:rsid w:val="00B527C2"/>
    <w:rsid w:val="00B75E14"/>
    <w:rsid w:val="00C06423"/>
    <w:rsid w:val="00CB4D96"/>
    <w:rsid w:val="00D61AC1"/>
    <w:rsid w:val="00EE690B"/>
    <w:rsid w:val="00F52E9E"/>
    <w:rsid w:val="00FE446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trPr>
      <w:hidden/>
    </w:trPr>
  </w:style>
  <w:style w:type="numbering" w:default="1" w:styleId="KeineListe">
    <w:name w:val="No List"/>
    <w:uiPriority w:val="99"/>
    <w:semiHidden/>
    <w:unhideWhenUsed/>
  </w:style>
  <w:style w:type="character" w:styleId="Platzhaltertext">
    <w:name w:val="Placeholder Text"/>
    <w:basedOn w:val="Absatz-Standardschriftart"/>
    <w:uiPriority w:val="99"/>
    <w:rsid w:val="00EE690B"/>
    <w:rPr>
      <w:color w:val="808080"/>
    </w:rPr>
  </w:style>
  <w:style w:type="paragraph" w:customStyle="1" w:styleId="AA3044846B074465B447414594876535">
    <w:name w:val="AA3044846B074465B447414594876535"/>
    <w:rsid w:val="00925F1E"/>
    <w:rPr>
      <w:kern w:val="2"/>
      <w14:ligatures w14:val="standardContextual"/>
    </w:rPr>
  </w:style>
  <w:style w:type="paragraph" w:customStyle="1" w:styleId="ED8DD10108DF4440977D86EA663EC178">
    <w:name w:val="ED8DD10108DF4440977D86EA663EC178"/>
    <w:rsid w:val="00925F1E"/>
    <w:rPr>
      <w:kern w:val="2"/>
      <w14:ligatures w14:val="standardContextual"/>
    </w:rPr>
  </w:style>
  <w:style w:type="paragraph" w:customStyle="1" w:styleId="BB38FE42C7E54CCEA6905041597FDAEB">
    <w:name w:val="BB38FE42C7E54CCEA6905041597FDAEB"/>
    <w:rsid w:val="00925F1E"/>
    <w:rPr>
      <w:kern w:val="2"/>
      <w14:ligatures w14:val="standardContextual"/>
    </w:rPr>
  </w:style>
  <w:style w:type="paragraph" w:customStyle="1" w:styleId="BA10EB8B8E334A73AE1E1F9155BC3B37">
    <w:name w:val="BA10EB8B8E334A73AE1E1F9155BC3B37"/>
    <w:rsid w:val="00925F1E"/>
    <w:rPr>
      <w:kern w:val="2"/>
      <w14:ligatures w14:val="standardContextual"/>
    </w:rPr>
  </w:style>
  <w:style w:type="paragraph" w:customStyle="1" w:styleId="2163B227CE0F4B60A197A0D80C2692F5">
    <w:name w:val="2163B227CE0F4B60A197A0D80C2692F5"/>
    <w:rsid w:val="00820BA4"/>
    <w:pPr>
      <w:spacing w:line="278" w:lineRule="auto"/>
    </w:pPr>
    <w:rPr>
      <w:kern w:val="2"/>
      <w:sz w:val="24"/>
      <w:szCs w:val="24"/>
      <w14:ligatures w14:val="standardContextual"/>
    </w:rPr>
  </w:style>
  <w:style w:type="paragraph" w:customStyle="1" w:styleId="F5ADD7919469429396BCA0F023AD50C7">
    <w:name w:val="F5ADD7919469429396BCA0F023AD50C7"/>
    <w:rsid w:val="00925F1E"/>
    <w:rPr>
      <w:kern w:val="2"/>
      <w14:ligatures w14:val="standardContextual"/>
    </w:rPr>
  </w:style>
  <w:style w:type="paragraph" w:customStyle="1" w:styleId="32816F0B93354774A56825809FF822CB">
    <w:name w:val="32816F0B93354774A56825809FF822CB"/>
    <w:rsid w:val="00820BA4"/>
    <w:pPr>
      <w:spacing w:line="278" w:lineRule="auto"/>
    </w:pPr>
    <w:rPr>
      <w:kern w:val="2"/>
      <w:sz w:val="24"/>
      <w:szCs w:val="24"/>
      <w14:ligatures w14:val="standardContextual"/>
    </w:rPr>
  </w:style>
  <w:style w:type="paragraph" w:customStyle="1" w:styleId="13E0875D352D48F8B9635012AE2EC7F84">
    <w:name w:val="13E0875D352D48F8B9635012AE2EC7F84"/>
    <w:rsid w:val="000B0032"/>
    <w:pPr>
      <w:spacing w:after="0" w:line="240" w:lineRule="auto"/>
    </w:pPr>
    <w:rPr>
      <w:rFonts w:ascii="Arial" w:eastAsia="Times New Roman" w:hAnsi="Arial" w:cs="Times New Roman"/>
      <w:szCs w:val="20"/>
    </w:rPr>
  </w:style>
  <w:style w:type="paragraph" w:customStyle="1" w:styleId="F1CCA88BD194412D8F5E6E23A27ADB7E3">
    <w:name w:val="F1CCA88BD194412D8F5E6E23A27ADB7E3"/>
    <w:rsid w:val="00322BC3"/>
    <w:pPr>
      <w:spacing w:after="0" w:line="240" w:lineRule="auto"/>
    </w:pPr>
    <w:rPr>
      <w:rFonts w:ascii="Arial" w:eastAsia="Times New Roman" w:hAnsi="Arial" w:cs="Times New Roman"/>
      <w:szCs w:val="20"/>
    </w:rPr>
  </w:style>
  <w:style w:type="paragraph" w:customStyle="1" w:styleId="382BA56005144EB489EC724FA7B6A2B92">
    <w:name w:val="382BA56005144EB489EC724FA7B6A2B92"/>
    <w:rsid w:val="00322BC3"/>
    <w:pPr>
      <w:spacing w:after="0" w:line="240" w:lineRule="auto"/>
    </w:pPr>
    <w:rPr>
      <w:rFonts w:ascii="Arial" w:eastAsia="Times New Roman" w:hAnsi="Arial" w:cs="Times New Roman"/>
      <w:szCs w:val="20"/>
    </w:rPr>
  </w:style>
  <w:style w:type="paragraph" w:customStyle="1" w:styleId="19EE22A3BFD94440A4E7EC5F2DBD287B2">
    <w:name w:val="19EE22A3BFD94440A4E7EC5F2DBD287B2"/>
    <w:rsid w:val="00322BC3"/>
    <w:pPr>
      <w:spacing w:after="0" w:line="240" w:lineRule="auto"/>
    </w:pPr>
    <w:rPr>
      <w:rFonts w:ascii="Arial" w:eastAsia="Times New Roman" w:hAnsi="Arial" w:cs="Times New Roman"/>
      <w:szCs w:val="20"/>
    </w:rPr>
  </w:style>
  <w:style w:type="paragraph" w:customStyle="1" w:styleId="22A54F15B4114263A71688AF7AC493EF2">
    <w:name w:val="22A54F15B4114263A71688AF7AC493EF2"/>
    <w:rsid w:val="00322BC3"/>
    <w:pPr>
      <w:spacing w:after="0" w:line="240" w:lineRule="auto"/>
    </w:pPr>
    <w:rPr>
      <w:rFonts w:ascii="Arial" w:eastAsia="Times New Roman" w:hAnsi="Arial" w:cs="Times New Roman"/>
      <w:szCs w:val="20"/>
    </w:rPr>
  </w:style>
  <w:style w:type="paragraph" w:customStyle="1" w:styleId="4F10B7DD157E4A0489E133A73899202A2">
    <w:name w:val="4F10B7DD157E4A0489E133A73899202A2"/>
    <w:rsid w:val="00322BC3"/>
    <w:pPr>
      <w:spacing w:after="0" w:line="240" w:lineRule="auto"/>
    </w:pPr>
    <w:rPr>
      <w:rFonts w:ascii="Arial" w:eastAsia="Times New Roman" w:hAnsi="Arial" w:cs="Times New Roman"/>
      <w:szCs w:val="20"/>
    </w:rPr>
  </w:style>
  <w:style w:type="paragraph" w:customStyle="1" w:styleId="CEABA0A4A6D94C00857A7AB9C22A66BE2">
    <w:name w:val="CEABA0A4A6D94C00857A7AB9C22A66BE2"/>
    <w:rsid w:val="00322BC3"/>
    <w:pPr>
      <w:suppressAutoHyphens/>
      <w:spacing w:after="0" w:line="240" w:lineRule="auto"/>
    </w:pPr>
    <w:rPr>
      <w:rFonts w:ascii="Arial" w:eastAsia="Times New Roman" w:hAnsi="Arial" w:cs="Arial"/>
      <w:szCs w:val="20"/>
    </w:rPr>
  </w:style>
  <w:style w:type="paragraph" w:customStyle="1" w:styleId="48C7D888FE1D44E0AA250723A6B4F01B1">
    <w:name w:val="48C7D888FE1D44E0AA250723A6B4F01B1"/>
    <w:rsid w:val="00322BC3"/>
    <w:pPr>
      <w:suppressAutoHyphens/>
      <w:spacing w:after="0" w:line="240" w:lineRule="auto"/>
    </w:pPr>
    <w:rPr>
      <w:rFonts w:ascii="Arial" w:eastAsia="Times New Roman" w:hAnsi="Arial" w:cs="Arial"/>
      <w:szCs w:val="20"/>
    </w:rPr>
  </w:style>
  <w:style w:type="paragraph" w:customStyle="1" w:styleId="B35F8C6B150647E586B976F7C24E70793">
    <w:name w:val="B35F8C6B150647E586B976F7C24E70793"/>
    <w:rsid w:val="00322BC3"/>
    <w:pPr>
      <w:spacing w:after="0" w:line="240" w:lineRule="auto"/>
    </w:pPr>
    <w:rPr>
      <w:rFonts w:ascii="Arial" w:eastAsia="Times New Roman" w:hAnsi="Arial" w:cs="Times New Roman"/>
      <w:szCs w:val="20"/>
    </w:rPr>
  </w:style>
  <w:style w:type="paragraph" w:customStyle="1" w:styleId="E4B9E652F6484459AC6E681B19697FBF3">
    <w:name w:val="E4B9E652F6484459AC6E681B19697FBF3"/>
    <w:rsid w:val="00322BC3"/>
    <w:pPr>
      <w:spacing w:after="0" w:line="240" w:lineRule="auto"/>
    </w:pPr>
    <w:rPr>
      <w:rFonts w:ascii="Arial" w:eastAsia="Times New Roman" w:hAnsi="Arial" w:cs="Times New Roman"/>
      <w:szCs w:val="20"/>
    </w:rPr>
  </w:style>
  <w:style w:type="paragraph" w:customStyle="1" w:styleId="3F3DDDF96BF645858F9FD923E3180364">
    <w:name w:val="3F3DDDF96BF645858F9FD923E3180364"/>
    <w:rsid w:val="00322BC3"/>
    <w:pPr>
      <w:spacing w:after="0" w:line="240" w:lineRule="auto"/>
    </w:pPr>
    <w:rPr>
      <w:rFonts w:ascii="Arial" w:eastAsia="Times New Roman" w:hAnsi="Arial" w:cs="Times New Roman"/>
      <w:szCs w:val="20"/>
    </w:rPr>
  </w:style>
  <w:style w:type="paragraph" w:customStyle="1" w:styleId="875A9A23B11E4D9D922FC109B39BBBDF3">
    <w:name w:val="875A9A23B11E4D9D922FC109B39BBBDF3"/>
    <w:rsid w:val="00322BC3"/>
    <w:pPr>
      <w:spacing w:after="0" w:line="240" w:lineRule="auto"/>
    </w:pPr>
    <w:rPr>
      <w:rFonts w:ascii="Arial" w:eastAsia="Times New Roman" w:hAnsi="Arial" w:cs="Times New Roman"/>
      <w:sz w:val="20"/>
      <w:szCs w:val="20"/>
    </w:rPr>
  </w:style>
  <w:style w:type="paragraph" w:customStyle="1" w:styleId="223E4964CC3843AF9D80BE8CB8624BA03">
    <w:name w:val="223E4964CC3843AF9D80BE8CB8624BA03"/>
    <w:rsid w:val="00322BC3"/>
    <w:pPr>
      <w:spacing w:after="0" w:line="240" w:lineRule="auto"/>
    </w:pPr>
    <w:rPr>
      <w:rFonts w:ascii="Arial" w:eastAsia="Times New Roman" w:hAnsi="Arial" w:cs="Times New Roman"/>
      <w:sz w:val="20"/>
      <w:szCs w:val="20"/>
    </w:rPr>
  </w:style>
  <w:style w:type="paragraph" w:customStyle="1" w:styleId="4A1E906D2A8F4814928A98059397D1472">
    <w:name w:val="4A1E906D2A8F4814928A98059397D1472"/>
    <w:rsid w:val="00322BC3"/>
    <w:pPr>
      <w:spacing w:after="0" w:line="240" w:lineRule="auto"/>
    </w:pPr>
    <w:rPr>
      <w:rFonts w:ascii="Arial" w:eastAsia="Times New Roman" w:hAnsi="Arial" w:cs="Times New Roman"/>
      <w:szCs w:val="20"/>
    </w:rPr>
  </w:style>
  <w:style w:type="paragraph" w:customStyle="1" w:styleId="3DA61B3BEFD7452DB0F867B9BA6137FB">
    <w:name w:val="3DA61B3BEFD7452DB0F867B9BA6137FB"/>
    <w:rsid w:val="00820BA4"/>
    <w:pPr>
      <w:spacing w:line="278" w:lineRule="auto"/>
    </w:pPr>
    <w:rPr>
      <w:kern w:val="2"/>
      <w:sz w:val="24"/>
      <w:szCs w:val="24"/>
      <w14:ligatures w14:val="standardContextual"/>
    </w:rPr>
  </w:style>
  <w:style w:type="paragraph" w:customStyle="1" w:styleId="AD75E355621545F1998CED8F599A0E08">
    <w:name w:val="AD75E355621545F1998CED8F599A0E08"/>
    <w:rsid w:val="00820BA4"/>
    <w:pPr>
      <w:spacing w:line="278" w:lineRule="auto"/>
    </w:pPr>
    <w:rPr>
      <w:kern w:val="2"/>
      <w:sz w:val="24"/>
      <w:szCs w:val="24"/>
      <w14:ligatures w14:val="standardContextual"/>
    </w:rPr>
  </w:style>
  <w:style w:type="paragraph" w:customStyle="1" w:styleId="933C26244557429F9D86094A82A6AED9">
    <w:name w:val="933C26244557429F9D86094A82A6AED9"/>
    <w:rsid w:val="00322BC3"/>
    <w:pPr>
      <w:spacing w:line="278" w:lineRule="auto"/>
    </w:pPr>
    <w:rPr>
      <w:kern w:val="2"/>
      <w:sz w:val="24"/>
      <w:szCs w:val="24"/>
      <w14:ligatures w14:val="standardContextual"/>
    </w:rPr>
  </w:style>
  <w:style w:type="paragraph" w:customStyle="1" w:styleId="BC3984489C9947FEB21A6CA25C27BBF7">
    <w:name w:val="BC3984489C9947FEB21A6CA25C27BBF7"/>
    <w:rsid w:val="00322BC3"/>
    <w:pPr>
      <w:spacing w:line="278" w:lineRule="auto"/>
    </w:pPr>
    <w:rPr>
      <w:kern w:val="2"/>
      <w:sz w:val="24"/>
      <w:szCs w:val="24"/>
      <w14:ligatures w14:val="standardContextual"/>
    </w:rPr>
  </w:style>
  <w:style w:type="paragraph" w:customStyle="1" w:styleId="84A765919CEE40F2AF1CCDD11F788CFA">
    <w:name w:val="84A765919CEE40F2AF1CCDD11F788CFA"/>
    <w:rsid w:val="00322BC3"/>
    <w:pPr>
      <w:spacing w:line="278" w:lineRule="auto"/>
    </w:pPr>
    <w:rPr>
      <w:kern w:val="2"/>
      <w:sz w:val="24"/>
      <w:szCs w:val="24"/>
      <w14:ligatures w14:val="standardContextual"/>
    </w:rPr>
  </w:style>
  <w:style w:type="paragraph" w:customStyle="1" w:styleId="6BDCCBD825F8412AB504A0E64F0AA994">
    <w:name w:val="6BDCCBD825F8412AB504A0E64F0AA994"/>
    <w:rsid w:val="00322BC3"/>
    <w:pPr>
      <w:spacing w:line="278" w:lineRule="auto"/>
    </w:pPr>
    <w:rPr>
      <w:kern w:val="2"/>
      <w:sz w:val="24"/>
      <w:szCs w:val="24"/>
      <w14:ligatures w14:val="standardContextual"/>
    </w:rPr>
  </w:style>
  <w:style w:type="paragraph" w:customStyle="1" w:styleId="4DE178FB49664A739B13C571E14ABCDF">
    <w:name w:val="4DE178FB49664A739B13C571E14ABCDF"/>
    <w:rsid w:val="00322BC3"/>
    <w:pPr>
      <w:spacing w:line="278" w:lineRule="auto"/>
    </w:pPr>
    <w:rPr>
      <w:kern w:val="2"/>
      <w:sz w:val="24"/>
      <w:szCs w:val="24"/>
      <w14:ligatures w14:val="standardContextual"/>
    </w:rPr>
  </w:style>
  <w:style w:type="paragraph" w:customStyle="1" w:styleId="EF6BAB24F9AA4D0894DB623AFA99CDC1">
    <w:name w:val="EF6BAB24F9AA4D0894DB623AFA99CDC1"/>
    <w:rsid w:val="00322BC3"/>
    <w:pPr>
      <w:spacing w:line="278" w:lineRule="auto"/>
    </w:pPr>
    <w:rPr>
      <w:kern w:val="2"/>
      <w:sz w:val="24"/>
      <w:szCs w:val="24"/>
      <w14:ligatures w14:val="standardContextual"/>
    </w:rPr>
  </w:style>
  <w:style w:type="paragraph" w:customStyle="1" w:styleId="4E0F4FCD820B4286A169FCC00DF88767">
    <w:name w:val="4E0F4FCD820B4286A169FCC00DF88767"/>
    <w:rsid w:val="00322BC3"/>
    <w:pPr>
      <w:spacing w:line="278" w:lineRule="auto"/>
    </w:pPr>
    <w:rPr>
      <w:kern w:val="2"/>
      <w:sz w:val="24"/>
      <w:szCs w:val="24"/>
      <w14:ligatures w14:val="standardContextual"/>
    </w:rPr>
  </w:style>
  <w:style w:type="paragraph" w:customStyle="1" w:styleId="A3281299CA73484FAF0DE43E79705BD3">
    <w:name w:val="A3281299CA73484FAF0DE43E79705BD3"/>
    <w:rsid w:val="00322BC3"/>
    <w:pPr>
      <w:spacing w:line="278" w:lineRule="auto"/>
    </w:pPr>
    <w:rPr>
      <w:kern w:val="2"/>
      <w:sz w:val="24"/>
      <w:szCs w:val="24"/>
      <w14:ligatures w14:val="standardContextual"/>
    </w:rPr>
  </w:style>
  <w:style w:type="paragraph" w:customStyle="1" w:styleId="016FA70A5A1347DD9BE78846C62C3448">
    <w:name w:val="016FA70A5A1347DD9BE78846C62C3448"/>
    <w:rsid w:val="00322BC3"/>
    <w:pPr>
      <w:spacing w:line="278" w:lineRule="auto"/>
    </w:pPr>
    <w:rPr>
      <w:kern w:val="2"/>
      <w:sz w:val="24"/>
      <w:szCs w:val="24"/>
      <w14:ligatures w14:val="standardContextual"/>
    </w:rPr>
  </w:style>
  <w:style w:type="paragraph" w:customStyle="1" w:styleId="98FCFEFE383B4A6F9A6B5939A0555EC2">
    <w:name w:val="98FCFEFE383B4A6F9A6B5939A0555EC2"/>
    <w:rsid w:val="00322BC3"/>
    <w:pPr>
      <w:spacing w:line="278" w:lineRule="auto"/>
    </w:pPr>
    <w:rPr>
      <w:kern w:val="2"/>
      <w:sz w:val="24"/>
      <w:szCs w:val="24"/>
      <w14:ligatures w14:val="standardContextual"/>
    </w:rPr>
  </w:style>
  <w:style w:type="paragraph" w:customStyle="1" w:styleId="1B096B50B2F74799BF11776CCDFDAE9E">
    <w:name w:val="1B096B50B2F74799BF11776CCDFDAE9E"/>
    <w:rsid w:val="002A47E8"/>
    <w:pPr>
      <w:spacing w:line="278" w:lineRule="auto"/>
    </w:pPr>
    <w:rPr>
      <w:kern w:val="2"/>
      <w:sz w:val="24"/>
      <w:szCs w:val="24"/>
      <w14:ligatures w14:val="standardContextual"/>
    </w:rPr>
  </w:style>
  <w:style w:type="paragraph" w:customStyle="1" w:styleId="06DEC0E7AA534856840FE993E0EC462E">
    <w:name w:val="06DEC0E7AA534856840FE993E0EC462E"/>
    <w:rsid w:val="002A47E8"/>
    <w:pPr>
      <w:spacing w:line="278" w:lineRule="auto"/>
    </w:pPr>
    <w:rPr>
      <w:kern w:val="2"/>
      <w:sz w:val="24"/>
      <w:szCs w:val="24"/>
      <w14:ligatures w14:val="standardContextual"/>
    </w:rPr>
  </w:style>
  <w:style w:type="paragraph" w:customStyle="1" w:styleId="171A0FFF16E143E597784009DE1C6979">
    <w:name w:val="171A0FFF16E143E597784009DE1C6979"/>
    <w:rsid w:val="002A47E8"/>
    <w:pPr>
      <w:spacing w:line="278" w:lineRule="auto"/>
    </w:pPr>
    <w:rPr>
      <w:kern w:val="2"/>
      <w:sz w:val="24"/>
      <w:szCs w:val="24"/>
      <w14:ligatures w14:val="standardContextual"/>
    </w:rPr>
  </w:style>
  <w:style w:type="paragraph" w:customStyle="1" w:styleId="165BC69AB161415E9B57649037F8F0AE">
    <w:name w:val="165BC69AB161415E9B57649037F8F0AE"/>
    <w:rsid w:val="002A47E8"/>
    <w:pPr>
      <w:spacing w:line="278" w:lineRule="auto"/>
    </w:pPr>
    <w:rPr>
      <w:kern w:val="2"/>
      <w:sz w:val="24"/>
      <w:szCs w:val="24"/>
      <w14:ligatures w14:val="standardContextual"/>
    </w:rPr>
  </w:style>
  <w:style w:type="paragraph" w:customStyle="1" w:styleId="63B4B280854A4267967532DF52F0E604">
    <w:name w:val="63B4B280854A4267967532DF52F0E604"/>
    <w:rsid w:val="002A47E8"/>
    <w:pPr>
      <w:spacing w:line="278" w:lineRule="auto"/>
    </w:pPr>
    <w:rPr>
      <w:kern w:val="2"/>
      <w:sz w:val="24"/>
      <w:szCs w:val="24"/>
      <w14:ligatures w14:val="standardContextual"/>
    </w:rPr>
  </w:style>
  <w:style w:type="paragraph" w:customStyle="1" w:styleId="D1DD6382B5404E188B5CE9805A2BB69C">
    <w:name w:val="D1DD6382B5404E188B5CE9805A2BB69C"/>
    <w:rsid w:val="002A47E8"/>
    <w:pPr>
      <w:spacing w:line="278" w:lineRule="auto"/>
    </w:pPr>
    <w:rPr>
      <w:kern w:val="2"/>
      <w:sz w:val="24"/>
      <w:szCs w:val="24"/>
      <w14:ligatures w14:val="standardContextual"/>
    </w:rPr>
  </w:style>
  <w:style w:type="paragraph" w:customStyle="1" w:styleId="6B312FABF15F4A4284B2F1F5198A661E">
    <w:name w:val="6B312FABF15F4A4284B2F1F5198A661E"/>
    <w:rsid w:val="002A47E8"/>
    <w:pPr>
      <w:spacing w:line="278" w:lineRule="auto"/>
    </w:pPr>
    <w:rPr>
      <w:kern w:val="2"/>
      <w:sz w:val="24"/>
      <w:szCs w:val="24"/>
      <w14:ligatures w14:val="standardContextual"/>
    </w:rPr>
  </w:style>
  <w:style w:type="paragraph" w:customStyle="1" w:styleId="632DE4351E924367A4D58A7E19F0E8B8">
    <w:name w:val="632DE4351E924367A4D58A7E19F0E8B8"/>
    <w:rsid w:val="002A47E8"/>
    <w:pPr>
      <w:spacing w:line="278" w:lineRule="auto"/>
    </w:pPr>
    <w:rPr>
      <w:kern w:val="2"/>
      <w:sz w:val="24"/>
      <w:szCs w:val="24"/>
      <w14:ligatures w14:val="standardContextual"/>
    </w:rPr>
  </w:style>
  <w:style w:type="character" w:styleId="Hyperlink">
    <w:name w:val="Hyperlink"/>
    <w:rsid w:val="00EE690B"/>
    <w:rPr>
      <w:color w:val="0000FF"/>
      <w:u w:val="single"/>
    </w:rPr>
  </w:style>
  <w:style w:type="paragraph" w:customStyle="1" w:styleId="F1CCA88BD194412D8F5E6E23A27ADB7E">
    <w:name w:val="F1CCA88BD194412D8F5E6E23A27ADB7E"/>
    <w:rsid w:val="00EE690B"/>
    <w:pPr>
      <w:spacing w:after="0" w:line="240" w:lineRule="auto"/>
    </w:pPr>
    <w:rPr>
      <w:rFonts w:ascii="Arial" w:eastAsia="Times New Roman" w:hAnsi="Arial" w:cs="Times New Roman"/>
      <w:szCs w:val="20"/>
    </w:rPr>
  </w:style>
  <w:style w:type="paragraph" w:customStyle="1" w:styleId="382BA56005144EB489EC724FA7B6A2B9">
    <w:name w:val="382BA56005144EB489EC724FA7B6A2B9"/>
    <w:rsid w:val="00EE690B"/>
    <w:pPr>
      <w:spacing w:after="0" w:line="240" w:lineRule="auto"/>
    </w:pPr>
    <w:rPr>
      <w:rFonts w:ascii="Arial" w:eastAsia="Times New Roman" w:hAnsi="Arial" w:cs="Times New Roman"/>
      <w:szCs w:val="20"/>
    </w:rPr>
  </w:style>
  <w:style w:type="paragraph" w:customStyle="1" w:styleId="19EE22A3BFD94440A4E7EC5F2DBD287B">
    <w:name w:val="19EE22A3BFD94440A4E7EC5F2DBD287B"/>
    <w:rsid w:val="00EE690B"/>
    <w:pPr>
      <w:spacing w:after="0" w:line="240" w:lineRule="auto"/>
    </w:pPr>
    <w:rPr>
      <w:rFonts w:ascii="Arial" w:eastAsia="Times New Roman" w:hAnsi="Arial" w:cs="Times New Roman"/>
      <w:szCs w:val="20"/>
    </w:rPr>
  </w:style>
  <w:style w:type="paragraph" w:customStyle="1" w:styleId="22A54F15B4114263A71688AF7AC493EF">
    <w:name w:val="22A54F15B4114263A71688AF7AC493EF"/>
    <w:rsid w:val="00EE690B"/>
    <w:pPr>
      <w:spacing w:after="0" w:line="240" w:lineRule="auto"/>
    </w:pPr>
    <w:rPr>
      <w:rFonts w:ascii="Arial" w:eastAsia="Times New Roman" w:hAnsi="Arial" w:cs="Times New Roman"/>
      <w:szCs w:val="20"/>
    </w:rPr>
  </w:style>
  <w:style w:type="paragraph" w:customStyle="1" w:styleId="4F10B7DD157E4A0489E133A73899202A">
    <w:name w:val="4F10B7DD157E4A0489E133A73899202A"/>
    <w:rsid w:val="00EE690B"/>
    <w:pPr>
      <w:spacing w:after="0" w:line="240" w:lineRule="auto"/>
    </w:pPr>
    <w:rPr>
      <w:rFonts w:ascii="Arial" w:eastAsia="Times New Roman" w:hAnsi="Arial" w:cs="Times New Roman"/>
      <w:szCs w:val="20"/>
    </w:rPr>
  </w:style>
  <w:style w:type="paragraph" w:customStyle="1" w:styleId="CEABA0A4A6D94C00857A7AB9C22A66BE">
    <w:name w:val="CEABA0A4A6D94C00857A7AB9C22A66BE"/>
    <w:rsid w:val="00EE690B"/>
    <w:pPr>
      <w:suppressAutoHyphens/>
      <w:spacing w:after="0" w:line="240" w:lineRule="auto"/>
    </w:pPr>
    <w:rPr>
      <w:rFonts w:ascii="Arial" w:eastAsia="Times New Roman" w:hAnsi="Arial" w:cs="Arial"/>
      <w:szCs w:val="20"/>
    </w:rPr>
  </w:style>
  <w:style w:type="paragraph" w:customStyle="1" w:styleId="48C7D888FE1D44E0AA250723A6B4F01B">
    <w:name w:val="48C7D888FE1D44E0AA250723A6B4F01B"/>
    <w:rsid w:val="00EE690B"/>
    <w:pPr>
      <w:suppressAutoHyphens/>
      <w:spacing w:after="0" w:line="240" w:lineRule="auto"/>
    </w:pPr>
    <w:rPr>
      <w:rFonts w:ascii="Arial" w:eastAsia="Times New Roman" w:hAnsi="Arial" w:cs="Arial"/>
      <w:szCs w:val="20"/>
    </w:rPr>
  </w:style>
  <w:style w:type="paragraph" w:customStyle="1" w:styleId="B35F8C6B150647E586B976F7C24E7079">
    <w:name w:val="B35F8C6B150647E586B976F7C24E7079"/>
    <w:rsid w:val="00EE690B"/>
    <w:pPr>
      <w:spacing w:after="0" w:line="240" w:lineRule="auto"/>
    </w:pPr>
    <w:rPr>
      <w:rFonts w:ascii="Arial" w:eastAsia="Times New Roman" w:hAnsi="Arial" w:cs="Times New Roman"/>
      <w:szCs w:val="20"/>
    </w:rPr>
  </w:style>
  <w:style w:type="paragraph" w:customStyle="1" w:styleId="E4B9E652F6484459AC6E681B19697FBF">
    <w:name w:val="E4B9E652F6484459AC6E681B19697FBF"/>
    <w:rsid w:val="00EE690B"/>
    <w:pPr>
      <w:spacing w:after="0" w:line="240" w:lineRule="auto"/>
    </w:pPr>
    <w:rPr>
      <w:rFonts w:ascii="Arial" w:eastAsia="Times New Roman" w:hAnsi="Arial" w:cs="Times New Roman"/>
      <w:szCs w:val="20"/>
    </w:rPr>
  </w:style>
  <w:style w:type="paragraph" w:customStyle="1" w:styleId="3F3DDDF96BF645858F9FD923E31803641">
    <w:name w:val="3F3DDDF96BF645858F9FD923E31803641"/>
    <w:rsid w:val="00EE690B"/>
    <w:pPr>
      <w:spacing w:after="0" w:line="240" w:lineRule="auto"/>
    </w:pPr>
    <w:rPr>
      <w:rFonts w:ascii="Arial" w:eastAsia="Times New Roman" w:hAnsi="Arial" w:cs="Times New Roman"/>
      <w:szCs w:val="20"/>
    </w:rPr>
  </w:style>
  <w:style w:type="paragraph" w:customStyle="1" w:styleId="875A9A23B11E4D9D922FC109B39BBBDF">
    <w:name w:val="875A9A23B11E4D9D922FC109B39BBBDF"/>
    <w:rsid w:val="00EE690B"/>
    <w:pPr>
      <w:spacing w:after="0" w:line="240" w:lineRule="auto"/>
    </w:pPr>
    <w:rPr>
      <w:rFonts w:ascii="Arial" w:eastAsia="Times New Roman" w:hAnsi="Arial" w:cs="Times New Roman"/>
      <w:sz w:val="20"/>
      <w:szCs w:val="20"/>
    </w:rPr>
  </w:style>
  <w:style w:type="paragraph" w:customStyle="1" w:styleId="223E4964CC3843AF9D80BE8CB8624BA0">
    <w:name w:val="223E4964CC3843AF9D80BE8CB8624BA0"/>
    <w:rsid w:val="00EE690B"/>
    <w:pPr>
      <w:spacing w:after="0" w:line="240" w:lineRule="auto"/>
    </w:pPr>
    <w:rPr>
      <w:rFonts w:ascii="Arial" w:eastAsia="Times New Roman" w:hAnsi="Arial" w:cs="Times New Roman"/>
      <w:sz w:val="20"/>
      <w:szCs w:val="20"/>
    </w:rPr>
  </w:style>
  <w:style w:type="paragraph" w:customStyle="1" w:styleId="933C26244557429F9D86094A82A6AED91">
    <w:name w:val="933C26244557429F9D86094A82A6AED91"/>
    <w:rsid w:val="00EE690B"/>
    <w:pPr>
      <w:spacing w:after="0" w:line="240" w:lineRule="auto"/>
    </w:pPr>
    <w:rPr>
      <w:rFonts w:ascii="Arial" w:eastAsia="Times New Roman" w:hAnsi="Arial" w:cs="Times New Roman"/>
      <w:szCs w:val="20"/>
    </w:rPr>
  </w:style>
  <w:style w:type="paragraph" w:customStyle="1" w:styleId="BC3984489C9947FEB21A6CA25C27BBF71">
    <w:name w:val="BC3984489C9947FEB21A6CA25C27BBF71"/>
    <w:rsid w:val="00EE690B"/>
    <w:pPr>
      <w:spacing w:after="0" w:line="240" w:lineRule="auto"/>
    </w:pPr>
    <w:rPr>
      <w:rFonts w:ascii="Arial" w:eastAsia="Times New Roman" w:hAnsi="Arial" w:cs="Times New Roman"/>
      <w:szCs w:val="20"/>
    </w:rPr>
  </w:style>
  <w:style w:type="paragraph" w:customStyle="1" w:styleId="6254AC6EC83943A4BDD8D00E3C60A7A5">
    <w:name w:val="6254AC6EC83943A4BDD8D00E3C60A7A5"/>
    <w:rsid w:val="00EE690B"/>
    <w:pPr>
      <w:spacing w:after="0" w:line="240" w:lineRule="auto"/>
    </w:pPr>
    <w:rPr>
      <w:rFonts w:ascii="Arial" w:eastAsia="Times New Roman" w:hAnsi="Arial" w:cs="Times New Roman"/>
      <w:szCs w:val="20"/>
    </w:rPr>
  </w:style>
  <w:style w:type="paragraph" w:customStyle="1" w:styleId="84A765919CEE40F2AF1CCDD11F788CFA1">
    <w:name w:val="84A765919CEE40F2AF1CCDD11F788CFA1"/>
    <w:rsid w:val="00EE690B"/>
    <w:pPr>
      <w:spacing w:after="0" w:line="240" w:lineRule="auto"/>
    </w:pPr>
    <w:rPr>
      <w:rFonts w:ascii="Arial" w:eastAsia="Times New Roman" w:hAnsi="Arial" w:cs="Times New Roman"/>
      <w:szCs w:val="20"/>
    </w:rPr>
  </w:style>
  <w:style w:type="paragraph" w:customStyle="1" w:styleId="4DE178FB49664A739B13C571E14ABCDF1">
    <w:name w:val="4DE178FB49664A739B13C571E14ABCDF1"/>
    <w:rsid w:val="00EE690B"/>
    <w:pPr>
      <w:spacing w:after="0" w:line="240" w:lineRule="auto"/>
    </w:pPr>
    <w:rPr>
      <w:rFonts w:ascii="Arial" w:eastAsia="Times New Roman" w:hAnsi="Arial" w:cs="Times New Roman"/>
      <w:sz w:val="20"/>
      <w:szCs w:val="20"/>
    </w:rPr>
  </w:style>
  <w:style w:type="paragraph" w:customStyle="1" w:styleId="4E0F4FCD820B4286A169FCC00DF887671">
    <w:name w:val="4E0F4FCD820B4286A169FCC00DF887671"/>
    <w:rsid w:val="00EE690B"/>
    <w:pPr>
      <w:spacing w:after="0" w:line="240" w:lineRule="auto"/>
    </w:pPr>
    <w:rPr>
      <w:rFonts w:ascii="Arial" w:eastAsia="Times New Roman" w:hAnsi="Arial" w:cs="Times New Roman"/>
      <w:sz w:val="20"/>
      <w:szCs w:val="20"/>
    </w:rPr>
  </w:style>
  <w:style w:type="paragraph" w:customStyle="1" w:styleId="A3281299CA73484FAF0DE43E79705BD31">
    <w:name w:val="A3281299CA73484FAF0DE43E79705BD31"/>
    <w:rsid w:val="00EE690B"/>
    <w:pPr>
      <w:spacing w:after="0" w:line="240" w:lineRule="auto"/>
    </w:pPr>
    <w:rPr>
      <w:rFonts w:ascii="Arial" w:eastAsia="Times New Roman" w:hAnsi="Arial" w:cs="Times New Roman"/>
      <w:szCs w:val="20"/>
    </w:rPr>
  </w:style>
  <w:style w:type="paragraph" w:customStyle="1" w:styleId="016FA70A5A1347DD9BE78846C62C34481">
    <w:name w:val="016FA70A5A1347DD9BE78846C62C34481"/>
    <w:rsid w:val="00EE690B"/>
    <w:pPr>
      <w:spacing w:after="0" w:line="240" w:lineRule="auto"/>
    </w:pPr>
    <w:rPr>
      <w:rFonts w:ascii="Arial" w:eastAsia="Times New Roman" w:hAnsi="Arial" w:cs="Times New Roman"/>
      <w:szCs w:val="20"/>
    </w:rPr>
  </w:style>
  <w:style w:type="paragraph" w:customStyle="1" w:styleId="4A1E906D2A8F4814928A98059397D147">
    <w:name w:val="4A1E906D2A8F4814928A98059397D147"/>
    <w:rsid w:val="00EE690B"/>
    <w:pPr>
      <w:spacing w:after="0" w:line="240" w:lineRule="auto"/>
    </w:pPr>
    <w:rPr>
      <w:rFonts w:ascii="Arial" w:eastAsia="Times New Roman" w:hAnsi="Arial" w:cs="Times New Roman"/>
      <w:szCs w:val="20"/>
    </w:rPr>
  </w:style>
  <w:style w:type="paragraph" w:customStyle="1" w:styleId="32816F0B93354774A56825809FF822CB1">
    <w:name w:val="32816F0B93354774A56825809FF822CB1"/>
    <w:rsid w:val="00EE690B"/>
    <w:pPr>
      <w:spacing w:after="0" w:line="240" w:lineRule="auto"/>
    </w:pPr>
    <w:rPr>
      <w:rFonts w:ascii="Arial" w:eastAsia="Times New Roman" w:hAnsi="Arial" w:cs="Times New Roman"/>
      <w:sz w:val="20"/>
      <w:szCs w:val="20"/>
    </w:rPr>
  </w:style>
  <w:style w:type="paragraph" w:customStyle="1" w:styleId="AD75E355621545F1998CED8F599A0E081">
    <w:name w:val="AD75E355621545F1998CED8F599A0E081"/>
    <w:rsid w:val="00EE690B"/>
    <w:pPr>
      <w:spacing w:after="0" w:line="240" w:lineRule="auto"/>
    </w:pPr>
    <w:rPr>
      <w:rFonts w:ascii="Arial" w:eastAsia="Times New Roman" w:hAnsi="Arial" w:cs="Times New Roman"/>
      <w:sz w:val="20"/>
      <w:szCs w:val="20"/>
    </w:rPr>
  </w:style>
  <w:style w:type="paragraph" w:customStyle="1" w:styleId="98FCFEFE383B4A6F9A6B5939A0555EC21">
    <w:name w:val="98FCFEFE383B4A6F9A6B5939A0555EC21"/>
    <w:rsid w:val="00EE690B"/>
    <w:pPr>
      <w:spacing w:after="0" w:line="240" w:lineRule="auto"/>
    </w:pPr>
    <w:rPr>
      <w:rFonts w:ascii="Arial" w:eastAsia="Times New Roman" w:hAnsi="Arial" w:cs="Times New Roman"/>
      <w:szCs w:val="20"/>
    </w:rPr>
  </w:style>
  <w:style w:type="paragraph" w:customStyle="1" w:styleId="1B096B50B2F74799BF11776CCDFDAE9E1">
    <w:name w:val="1B096B50B2F74799BF11776CCDFDAE9E1"/>
    <w:rsid w:val="00EE690B"/>
    <w:pPr>
      <w:spacing w:after="0" w:line="240" w:lineRule="auto"/>
    </w:pPr>
    <w:rPr>
      <w:rFonts w:ascii="Arial" w:eastAsia="Times New Roman" w:hAnsi="Arial" w:cs="Times New Roman"/>
      <w:szCs w:val="20"/>
    </w:rPr>
  </w:style>
  <w:style w:type="paragraph" w:customStyle="1" w:styleId="171A0FFF16E143E597784009DE1C69791">
    <w:name w:val="171A0FFF16E143E597784009DE1C69791"/>
    <w:rsid w:val="00EE690B"/>
    <w:pPr>
      <w:spacing w:after="0" w:line="240" w:lineRule="auto"/>
    </w:pPr>
    <w:rPr>
      <w:rFonts w:ascii="Arial" w:eastAsia="Times New Roman" w:hAnsi="Arial" w:cs="Times New Roman"/>
      <w:szCs w:val="20"/>
    </w:rPr>
  </w:style>
  <w:style w:type="paragraph" w:customStyle="1" w:styleId="63B4B280854A4267967532DF52F0E6041">
    <w:name w:val="63B4B280854A4267967532DF52F0E6041"/>
    <w:rsid w:val="00EE690B"/>
    <w:pPr>
      <w:spacing w:after="0" w:line="240" w:lineRule="auto"/>
    </w:pPr>
    <w:rPr>
      <w:rFonts w:ascii="Arial" w:eastAsia="Times New Roman" w:hAnsi="Arial" w:cs="Times New Roman"/>
      <w:szCs w:val="20"/>
    </w:rPr>
  </w:style>
  <w:style w:type="paragraph" w:customStyle="1" w:styleId="D1DD6382B5404E188B5CE9805A2BB69C1">
    <w:name w:val="D1DD6382B5404E188B5CE9805A2BB69C1"/>
    <w:rsid w:val="00EE690B"/>
    <w:pPr>
      <w:spacing w:after="0" w:line="240" w:lineRule="auto"/>
    </w:pPr>
    <w:rPr>
      <w:rFonts w:ascii="Arial" w:eastAsia="Times New Roman" w:hAnsi="Arial" w:cs="Times New Roman"/>
      <w:szCs w:val="20"/>
    </w:rPr>
  </w:style>
  <w:style w:type="paragraph" w:customStyle="1" w:styleId="6B312FABF15F4A4284B2F1F5198A661E1">
    <w:name w:val="6B312FABF15F4A4284B2F1F5198A661E1"/>
    <w:rsid w:val="00EE690B"/>
    <w:pPr>
      <w:spacing w:after="0" w:line="240" w:lineRule="auto"/>
    </w:pPr>
    <w:rPr>
      <w:rFonts w:ascii="Arial" w:eastAsia="Times New Roman" w:hAnsi="Arial" w:cs="Times New Roman"/>
      <w:szCs w:val="20"/>
    </w:rPr>
  </w:style>
  <w:style w:type="paragraph" w:customStyle="1" w:styleId="632DE4351E924367A4D58A7E19F0E8B81">
    <w:name w:val="632DE4351E924367A4D58A7E19F0E8B81"/>
    <w:rsid w:val="00EE690B"/>
    <w:pPr>
      <w:spacing w:after="0" w:line="240" w:lineRule="auto"/>
    </w:pPr>
    <w:rPr>
      <w:rFonts w:ascii="Arial" w:eastAsia="Times New Roman" w:hAnsi="Arial" w:cs="Times New Roman"/>
      <w:szCs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dac5fff-4400-465a-9b31-cf38160e780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F754807869375E4CA348A864A030BE78" ma:contentTypeVersion="10" ma:contentTypeDescription="Ein neues Dokument erstellen." ma:contentTypeScope="" ma:versionID="9cf016f09813cf33cbed1937fe637510">
  <xsd:schema xmlns:xsd="http://www.w3.org/2001/XMLSchema" xmlns:xs="http://www.w3.org/2001/XMLSchema" xmlns:p="http://schemas.microsoft.com/office/2006/metadata/properties" xmlns:ns2="7dac5fff-4400-465a-9b31-cf38160e7801" targetNamespace="http://schemas.microsoft.com/office/2006/metadata/properties" ma:root="true" ma:fieldsID="b54c2a7520d53643ddee210ba1eb4055" ns2:_="">
    <xsd:import namespace="7dac5fff-4400-465a-9b31-cf38160e780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dac5fff-4400-465a-9b31-cf38160e78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Bildmarkierungen" ma:readOnly="false" ma:fieldId="{5cf76f15-5ced-4ddc-b409-7134ff3c332f}" ma:taxonomyMulti="true" ma:sspId="2df73da6-3f2c-4f63-ab01-70b5db7e7a16"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22F2393-F6E0-4357-B0AB-5E76B4CD70B9}">
  <ds:schemaRefs>
    <ds:schemaRef ds:uri="http://schemas.openxmlformats.org/officeDocument/2006/bibliography"/>
  </ds:schemaRefs>
</ds:datastoreItem>
</file>

<file path=customXml/itemProps2.xml><?xml version="1.0" encoding="utf-8"?>
<ds:datastoreItem xmlns:ds="http://schemas.openxmlformats.org/officeDocument/2006/customXml" ds:itemID="{BF473AE2-6540-4D0D-9E37-6F2C1438422E}">
  <ds:schemaRefs>
    <ds:schemaRef ds:uri="http://schemas.microsoft.com/office/2006/metadata/properties"/>
    <ds:schemaRef ds:uri="http://schemas.microsoft.com/office/infopath/2007/PartnerControls"/>
    <ds:schemaRef ds:uri="7dac5fff-4400-465a-9b31-cf38160e7801"/>
  </ds:schemaRefs>
</ds:datastoreItem>
</file>

<file path=customXml/itemProps3.xml><?xml version="1.0" encoding="utf-8"?>
<ds:datastoreItem xmlns:ds="http://schemas.openxmlformats.org/officeDocument/2006/customXml" ds:itemID="{CC27C616-043A-4AD7-A273-1CE71ADBB8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dac5fff-4400-465a-9b31-cf38160e78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39FBBAD-4CD9-4055-AEC1-E30741D10F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A6202-1315-4301-4302.dotx</Template>
  <TotalTime>0</TotalTime>
  <Pages>1</Pages>
  <Words>1370</Words>
  <Characters>8637</Characters>
  <Application>Microsoft Office Word</Application>
  <DocSecurity>0</DocSecurity>
  <Lines>71</Lines>
  <Paragraphs>19</Paragraphs>
  <ScaleCrop>false</ScaleCrop>
  <HeadingPairs>
    <vt:vector size="2" baseType="variant">
      <vt:variant>
        <vt:lpstr>Titel</vt:lpstr>
      </vt:variant>
      <vt:variant>
        <vt:i4>1</vt:i4>
      </vt:variant>
    </vt:vector>
  </HeadingPairs>
  <TitlesOfParts>
    <vt:vector size="1" baseType="lpstr">
      <vt:lpstr>Gutachtenauftrag BK 1315/4301/4302</vt:lpstr>
    </vt:vector>
  </TitlesOfParts>
  <Company>DGUV</Company>
  <LinksUpToDate>false</LinksUpToDate>
  <CharactersWithSpaces>9988</CharactersWithSpaces>
  <SharedDoc>false</SharedDoc>
  <HyperlinkBase>www.dguv.de/formtexte</HyperlinkBase>
  <HLinks>
    <vt:vector size="12" baseType="variant">
      <vt:variant>
        <vt:i4>131166</vt:i4>
      </vt:variant>
      <vt:variant>
        <vt:i4>25</vt:i4>
      </vt:variant>
      <vt:variant>
        <vt:i4>0</vt:i4>
      </vt:variant>
      <vt:variant>
        <vt:i4>5</vt:i4>
      </vt:variant>
      <vt:variant>
        <vt:lpwstr>http://publikationen.dguv.de/</vt:lpwstr>
      </vt:variant>
      <vt:variant>
        <vt:lpwstr/>
      </vt:variant>
      <vt:variant>
        <vt:i4>3604536</vt:i4>
      </vt:variant>
      <vt:variant>
        <vt:i4>22</vt:i4>
      </vt:variant>
      <vt:variant>
        <vt:i4>0</vt:i4>
      </vt:variant>
      <vt:variant>
        <vt:i4>5</vt:i4>
      </vt:variant>
      <vt:variant>
        <vt:lpwstr>http://www.atemwegsliga.de/flip/2015-Leitlinie-zur-Spirometrie/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Gutachtenauftrag BK 1315/4301/4302</dc:title>
  <dc:subject>0726</dc:subject>
  <dc:creator>AG Formtexte</dc:creator>
  <cp:lastModifiedBy>Pukies, Kristin</cp:lastModifiedBy>
  <cp:revision>6</cp:revision>
  <cp:lastPrinted>2017-03-02T12:00:00Z</cp:lastPrinted>
  <dcterms:created xsi:type="dcterms:W3CDTF">2026-07-01T07:47:00Z</dcterms:created>
  <dcterms:modified xsi:type="dcterms:W3CDTF">2026-07-01T07:55:00Z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text">
    <vt:lpwstr>A 6202-1315/4301/4302</vt:lpwstr>
  </property>
  <property fmtid="{D5CDD505-2E9C-101B-9397-08002B2CF9AE}" pid="3" name="Stand">
    <vt:lpwstr>0726</vt:lpwstr>
  </property>
  <property fmtid="{D5CDD505-2E9C-101B-9397-08002B2CF9AE}" pid="4" name="Bezeichnung">
    <vt:lpwstr>Gutachtenauftrag BK 1315/4301/4302</vt:lpwstr>
  </property>
  <property fmtid="{D5CDD505-2E9C-101B-9397-08002B2CF9AE}" pid="5" name="Speicherort">
    <vt:lpwstr> </vt:lpwstr>
  </property>
  <property fmtid="{D5CDD505-2E9C-101B-9397-08002B2CF9AE}" pid="6" name="Hinweise">
    <vt:lpwstr> </vt:lpwstr>
  </property>
  <property fmtid="{D5CDD505-2E9C-101B-9397-08002B2CF9AE}" pid="7" name="Unterschrift">
    <vt:lpwstr> </vt:lpwstr>
  </property>
  <property fmtid="{D5CDD505-2E9C-101B-9397-08002B2CF9AE}" pid="8" name="BG_eigen">
    <vt:lpwstr> </vt:lpwstr>
  </property>
  <property fmtid="{D5CDD505-2E9C-101B-9397-08002B2CF9AE}" pid="9" name="MSIP_Label_7545839c-a198-4d87-a0d2-c07b8aa32614_Enabled">
    <vt:lpwstr>true</vt:lpwstr>
  </property>
  <property fmtid="{D5CDD505-2E9C-101B-9397-08002B2CF9AE}" pid="10" name="MSIP_Label_7545839c-a198-4d87-a0d2-c07b8aa32614_SetDate">
    <vt:lpwstr>2026-02-12T08:42:48Z</vt:lpwstr>
  </property>
  <property fmtid="{D5CDD505-2E9C-101B-9397-08002B2CF9AE}" pid="11" name="MSIP_Label_7545839c-a198-4d87-a0d2-c07b8aa32614_Method">
    <vt:lpwstr>Standard</vt:lpwstr>
  </property>
  <property fmtid="{D5CDD505-2E9C-101B-9397-08002B2CF9AE}" pid="12" name="MSIP_Label_7545839c-a198-4d87-a0d2-c07b8aa32614_Name">
    <vt:lpwstr>Öffentlich</vt:lpwstr>
  </property>
  <property fmtid="{D5CDD505-2E9C-101B-9397-08002B2CF9AE}" pid="13" name="MSIP_Label_7545839c-a198-4d87-a0d2-c07b8aa32614_SiteId">
    <vt:lpwstr>f3987bed-0f17-4307-a6bb-a2ae861736b7</vt:lpwstr>
  </property>
  <property fmtid="{D5CDD505-2E9C-101B-9397-08002B2CF9AE}" pid="14" name="MSIP_Label_7545839c-a198-4d87-a0d2-c07b8aa32614_ActionId">
    <vt:lpwstr>6398d49d-8868-4a2f-a250-91a526ba672f</vt:lpwstr>
  </property>
  <property fmtid="{D5CDD505-2E9C-101B-9397-08002B2CF9AE}" pid="15" name="MSIP_Label_7545839c-a198-4d87-a0d2-c07b8aa32614_ContentBits">
    <vt:lpwstr>0</vt:lpwstr>
  </property>
  <property fmtid="{D5CDD505-2E9C-101B-9397-08002B2CF9AE}" pid="16" name="MSIP_Label_7545839c-a198-4d87-a0d2-c07b8aa32614_Tag">
    <vt:lpwstr>10, 3, 0, 1</vt:lpwstr>
  </property>
  <property fmtid="{D5CDD505-2E9C-101B-9397-08002B2CF9AE}" pid="17" name="ContentTypeId">
    <vt:lpwstr>0x010100F754807869375E4CA348A864A030BE78</vt:lpwstr>
  </property>
  <property fmtid="{D5CDD505-2E9C-101B-9397-08002B2CF9AE}" pid="18" name="MediaServiceImageTags">
    <vt:lpwstr/>
  </property>
</Properties>
</file>